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7"/>
        <w:tblW w:w="7940" w:type="dxa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"/>
        <w:gridCol w:w="454"/>
        <w:gridCol w:w="964"/>
        <w:gridCol w:w="454"/>
        <w:gridCol w:w="964"/>
        <w:gridCol w:w="397"/>
        <w:gridCol w:w="964"/>
        <w:gridCol w:w="454"/>
        <w:gridCol w:w="964"/>
        <w:gridCol w:w="397"/>
        <w:gridCol w:w="964"/>
      </w:tblGrid>
      <w:tr w:rsidR="00E70E46" w14:paraId="5BB5FD10" w14:textId="77777777" w:rsidTr="00964955">
        <w:trPr>
          <w:cantSplit/>
          <w:trHeight w:val="1984"/>
          <w:jc w:val="right"/>
        </w:trPr>
        <w:tc>
          <w:tcPr>
            <w:tcW w:w="964" w:type="dxa"/>
            <w:textDirection w:val="tbRlV"/>
            <w:vAlign w:val="center"/>
          </w:tcPr>
          <w:p w14:paraId="4F0CA47C" w14:textId="77777777" w:rsidR="00E70E46" w:rsidRDefault="00E70E46" w:rsidP="00E70E4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FB7BD7">
              <w:rPr>
                <w:rFonts w:ascii="標楷體" w:eastAsia="標楷體" w:hAnsi="標楷體"/>
                <w:spacing w:val="70"/>
                <w:kern w:val="0"/>
                <w:sz w:val="28"/>
                <w:szCs w:val="28"/>
                <w:fitText w:val="1960" w:id="-1281093120"/>
              </w:rPr>
              <w:t>台灣神學</w:t>
            </w:r>
            <w:r w:rsidRPr="00FB7BD7">
              <w:rPr>
                <w:rFonts w:ascii="標楷體" w:eastAsia="標楷體" w:hAnsi="標楷體"/>
                <w:kern w:val="0"/>
                <w:sz w:val="28"/>
                <w:szCs w:val="28"/>
                <w:fitText w:val="1960" w:id="-1281093120"/>
              </w:rPr>
              <w:t>院</w:t>
            </w:r>
          </w:p>
          <w:p w14:paraId="330EFA7F" w14:textId="77777777" w:rsidR="00E70E46" w:rsidRDefault="00E70E46" w:rsidP="00E70E46">
            <w:pPr>
              <w:spacing w:line="360" w:lineRule="exact"/>
              <w:jc w:val="both"/>
            </w:pPr>
            <w:proofErr w:type="gramStart"/>
            <w:r w:rsidRPr="00E70E46">
              <w:rPr>
                <w:rFonts w:ascii="標楷體" w:eastAsia="標楷體" w:hAnsi="標楷體" w:hint="eastAsia"/>
                <w:spacing w:val="1"/>
                <w:w w:val="87"/>
                <w:kern w:val="0"/>
                <w:sz w:val="28"/>
                <w:szCs w:val="28"/>
                <w:fitText w:val="1960" w:id="-1281093375"/>
              </w:rPr>
              <w:t>基督教關顧與</w:t>
            </w:r>
            <w:proofErr w:type="gramEnd"/>
            <w:r w:rsidRPr="00E70E46">
              <w:rPr>
                <w:rFonts w:ascii="標楷體" w:eastAsia="標楷體" w:hAnsi="標楷體" w:hint="eastAsia"/>
                <w:spacing w:val="1"/>
                <w:w w:val="87"/>
                <w:kern w:val="0"/>
                <w:sz w:val="28"/>
                <w:szCs w:val="28"/>
                <w:fitText w:val="1960" w:id="-1281093375"/>
              </w:rPr>
              <w:t>協</w:t>
            </w:r>
            <w:r w:rsidRPr="00E70E46">
              <w:rPr>
                <w:rFonts w:ascii="標楷體" w:eastAsia="標楷體" w:hAnsi="標楷體" w:hint="eastAsia"/>
                <w:w w:val="87"/>
                <w:kern w:val="0"/>
                <w:sz w:val="28"/>
                <w:szCs w:val="28"/>
                <w:fitText w:val="1960" w:id="-1281093375"/>
              </w:rPr>
              <w:t>談</w:t>
            </w:r>
          </w:p>
        </w:tc>
        <w:tc>
          <w:tcPr>
            <w:tcW w:w="454" w:type="dxa"/>
            <w:textDirection w:val="tbRlV"/>
            <w:vAlign w:val="center"/>
          </w:tcPr>
          <w:p w14:paraId="60AC9E9F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594E1459" w14:textId="77777777" w:rsidR="00E70E46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70E46">
              <w:rPr>
                <w:rFonts w:ascii="標楷體" w:eastAsia="標楷體" w:hAnsi="標楷體" w:hint="eastAsia"/>
                <w:spacing w:val="70"/>
                <w:kern w:val="0"/>
                <w:sz w:val="28"/>
                <w:szCs w:val="28"/>
                <w:fitText w:val="1960" w:id="-1281092096"/>
              </w:rPr>
              <w:t>台灣神學</w:t>
            </w:r>
            <w:r w:rsidRPr="00E70E46">
              <w:rPr>
                <w:rFonts w:ascii="標楷體" w:eastAsia="標楷體" w:hAnsi="標楷體" w:hint="eastAsia"/>
                <w:kern w:val="0"/>
                <w:sz w:val="28"/>
                <w:szCs w:val="28"/>
                <w:fitText w:val="1960" w:id="-1281092096"/>
              </w:rPr>
              <w:t>院</w:t>
            </w:r>
          </w:p>
          <w:p w14:paraId="236F8B53" w14:textId="77777777" w:rsidR="00E70E46" w:rsidRDefault="00E70E46" w:rsidP="00E70E46">
            <w:pPr>
              <w:spacing w:line="360" w:lineRule="exact"/>
              <w:jc w:val="both"/>
            </w:pPr>
            <w:r w:rsidRPr="00E70E46">
              <w:rPr>
                <w:rFonts w:ascii="標楷體" w:eastAsia="標楷體" w:hAnsi="標楷體" w:hint="eastAsia"/>
                <w:spacing w:val="140"/>
                <w:kern w:val="0"/>
                <w:sz w:val="28"/>
                <w:szCs w:val="28"/>
                <w:fitText w:val="1960" w:id="-1281092352"/>
              </w:rPr>
              <w:t>教會音</w:t>
            </w:r>
            <w:r w:rsidRPr="00E70E46">
              <w:rPr>
                <w:rFonts w:ascii="標楷體" w:eastAsia="標楷體" w:hAnsi="標楷體" w:hint="eastAsia"/>
                <w:kern w:val="0"/>
                <w:sz w:val="28"/>
                <w:szCs w:val="28"/>
                <w:fitText w:val="1960" w:id="-1281092352"/>
              </w:rPr>
              <w:t>樂</w:t>
            </w:r>
          </w:p>
        </w:tc>
        <w:tc>
          <w:tcPr>
            <w:tcW w:w="454" w:type="dxa"/>
            <w:textDirection w:val="tbRlV"/>
            <w:vAlign w:val="center"/>
          </w:tcPr>
          <w:p w14:paraId="0940C5B3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14ED0FA3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台灣神學院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道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</w:tc>
        <w:tc>
          <w:tcPr>
            <w:tcW w:w="397" w:type="dxa"/>
            <w:textDirection w:val="tbRlV"/>
            <w:vAlign w:val="center"/>
          </w:tcPr>
          <w:p w14:paraId="657DAF1D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21B3CFA4" w14:textId="77777777" w:rsidR="00E70E46" w:rsidRDefault="00E70E46" w:rsidP="00E70E46">
            <w:pPr>
              <w:spacing w:line="360" w:lineRule="exact"/>
              <w:jc w:val="both"/>
            </w:pPr>
            <w:proofErr w:type="gramStart"/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台灣神學院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教牧</w:t>
            </w:r>
            <w:proofErr w:type="gramEnd"/>
          </w:p>
        </w:tc>
        <w:tc>
          <w:tcPr>
            <w:tcW w:w="454" w:type="dxa"/>
            <w:textDirection w:val="tbRlV"/>
            <w:vAlign w:val="center"/>
          </w:tcPr>
          <w:p w14:paraId="0A3193D5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2B011045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台灣神學院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神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</w:tc>
        <w:tc>
          <w:tcPr>
            <w:tcW w:w="397" w:type="dxa"/>
            <w:textDirection w:val="tbRlV"/>
            <w:vAlign w:val="center"/>
          </w:tcPr>
          <w:p w14:paraId="62DA0241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609553A0" w14:textId="77777777" w:rsidR="00E70E46" w:rsidRDefault="00E70E46" w:rsidP="00E70E46">
            <w:pPr>
              <w:spacing w:line="360" w:lineRule="exact"/>
              <w:jc w:val="both"/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台灣神學院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神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學</w:t>
            </w:r>
          </w:p>
        </w:tc>
      </w:tr>
      <w:tr w:rsidR="00E70E46" w14:paraId="2CAC2F5E" w14:textId="77777777" w:rsidTr="00964955">
        <w:trPr>
          <w:cantSplit/>
          <w:trHeight w:val="1460"/>
          <w:jc w:val="right"/>
        </w:trPr>
        <w:tc>
          <w:tcPr>
            <w:tcW w:w="964" w:type="dxa"/>
            <w:textDirection w:val="tbRlV"/>
            <w:vAlign w:val="center"/>
          </w:tcPr>
          <w:p w14:paraId="6FBA23C7" w14:textId="77777777" w:rsidR="00E70E46" w:rsidRPr="00D00503" w:rsidRDefault="00E70E46" w:rsidP="00E70E46">
            <w:pPr>
              <w:widowControl/>
              <w:spacing w:line="360" w:lineRule="exact"/>
              <w:rPr>
                <w:rFonts w:ascii="標楷體" w:eastAsia="標楷體" w:hAnsi="標楷體"/>
                <w:kern w:val="0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碩士論文</w:t>
            </w:r>
          </w:p>
        </w:tc>
        <w:tc>
          <w:tcPr>
            <w:tcW w:w="454" w:type="dxa"/>
            <w:textDirection w:val="tbRlV"/>
            <w:vAlign w:val="center"/>
          </w:tcPr>
          <w:p w14:paraId="52FB88BF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16B9E02E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碩士論文</w:t>
            </w:r>
          </w:p>
        </w:tc>
        <w:tc>
          <w:tcPr>
            <w:tcW w:w="454" w:type="dxa"/>
            <w:textDirection w:val="tbRlV"/>
            <w:vAlign w:val="center"/>
          </w:tcPr>
          <w:p w14:paraId="73DA018D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0D7A6AF2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碩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士論文</w:t>
            </w:r>
          </w:p>
        </w:tc>
        <w:tc>
          <w:tcPr>
            <w:tcW w:w="397" w:type="dxa"/>
            <w:textDirection w:val="tbRlV"/>
            <w:vAlign w:val="center"/>
          </w:tcPr>
          <w:p w14:paraId="2C658EF8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4F2A9DC1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博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士論文</w:t>
            </w:r>
          </w:p>
        </w:tc>
        <w:tc>
          <w:tcPr>
            <w:tcW w:w="454" w:type="dxa"/>
            <w:textDirection w:val="tbRlV"/>
            <w:vAlign w:val="center"/>
          </w:tcPr>
          <w:p w14:paraId="30F2D0E7" w14:textId="77777777" w:rsidR="00E70E46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6E44F4F3" w14:textId="77777777" w:rsidR="00E70E46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碩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士論文</w:t>
            </w:r>
          </w:p>
        </w:tc>
        <w:tc>
          <w:tcPr>
            <w:tcW w:w="397" w:type="dxa"/>
            <w:textDirection w:val="tbRlV"/>
            <w:vAlign w:val="center"/>
          </w:tcPr>
          <w:p w14:paraId="6675EF9B" w14:textId="77777777" w:rsidR="00E70E46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55760BB6" w14:textId="77777777" w:rsidR="00E70E46" w:rsidRPr="00A42D51" w:rsidRDefault="00E70E46" w:rsidP="00E70E46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博</w:t>
            </w: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士論文</w:t>
            </w:r>
          </w:p>
        </w:tc>
      </w:tr>
      <w:tr w:rsidR="00E70E46" w14:paraId="709F0396" w14:textId="77777777" w:rsidTr="00FB7BD7">
        <w:trPr>
          <w:cantSplit/>
          <w:trHeight w:val="6754"/>
          <w:jc w:val="right"/>
        </w:trPr>
        <w:tc>
          <w:tcPr>
            <w:tcW w:w="964" w:type="dxa"/>
            <w:textDirection w:val="tbRlV"/>
            <w:vAlign w:val="center"/>
          </w:tcPr>
          <w:p w14:paraId="64A1F25A" w14:textId="77777777" w:rsidR="00E70E46" w:rsidRPr="00A42D51" w:rsidRDefault="00E70E46" w:rsidP="00E70E4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論文主標題</w:t>
            </w:r>
          </w:p>
          <w:p w14:paraId="33DB524B" w14:textId="77777777" w:rsidR="00E70E46" w:rsidRDefault="00E70E46" w:rsidP="00E70E46">
            <w:pPr>
              <w:spacing w:line="360" w:lineRule="exact"/>
              <w:jc w:val="both"/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論文副標題</w:t>
            </w:r>
          </w:p>
        </w:tc>
        <w:tc>
          <w:tcPr>
            <w:tcW w:w="454" w:type="dxa"/>
            <w:textDirection w:val="tbRlV"/>
            <w:vAlign w:val="center"/>
          </w:tcPr>
          <w:p w14:paraId="7FF0DACA" w14:textId="77777777" w:rsidR="00E70E46" w:rsidRPr="00A42D51" w:rsidRDefault="00E70E46" w:rsidP="00E70E4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56066587" w14:textId="77777777" w:rsidR="00E70E46" w:rsidRPr="00A42D51" w:rsidRDefault="00E70E46" w:rsidP="00E70E4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論文主標題</w:t>
            </w:r>
          </w:p>
          <w:p w14:paraId="4E71C67B" w14:textId="77777777" w:rsidR="00E70E46" w:rsidRDefault="00E70E46" w:rsidP="00E70E46">
            <w:pPr>
              <w:spacing w:line="360" w:lineRule="exact"/>
              <w:jc w:val="both"/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論文副標題</w:t>
            </w:r>
          </w:p>
        </w:tc>
        <w:tc>
          <w:tcPr>
            <w:tcW w:w="454" w:type="dxa"/>
            <w:textDirection w:val="tbRlV"/>
            <w:vAlign w:val="center"/>
          </w:tcPr>
          <w:p w14:paraId="7DD83FBC" w14:textId="77777777" w:rsidR="00E70E46" w:rsidRPr="00A42D51" w:rsidRDefault="00E70E46" w:rsidP="00E70E4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6C121471" w14:textId="77777777" w:rsidR="00E70E46" w:rsidRPr="00A42D51" w:rsidRDefault="00E70E46" w:rsidP="00E70E4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論文標題</w:t>
            </w:r>
          </w:p>
        </w:tc>
        <w:tc>
          <w:tcPr>
            <w:tcW w:w="397" w:type="dxa"/>
            <w:textDirection w:val="tbRlV"/>
            <w:vAlign w:val="center"/>
          </w:tcPr>
          <w:p w14:paraId="0CA72AB7" w14:textId="77777777" w:rsidR="00E70E46" w:rsidRPr="00A42D51" w:rsidRDefault="00E70E46" w:rsidP="00E70E4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041E651B" w14:textId="77777777" w:rsidR="00E70E46" w:rsidRPr="00A42D51" w:rsidRDefault="00E70E46" w:rsidP="00E70E4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論文主標題</w:t>
            </w:r>
          </w:p>
          <w:p w14:paraId="1D19803F" w14:textId="77777777" w:rsidR="00E70E46" w:rsidRDefault="00E70E46" w:rsidP="00E70E46">
            <w:pPr>
              <w:spacing w:line="360" w:lineRule="exact"/>
            </w:pPr>
            <w:r w:rsidRPr="00A42D51">
              <w:rPr>
                <w:rFonts w:ascii="標楷體" w:eastAsia="標楷體" w:hAnsi="標楷體" w:hint="eastAsia"/>
                <w:sz w:val="28"/>
                <w:szCs w:val="28"/>
              </w:rPr>
              <w:t>論文副標題</w:t>
            </w:r>
          </w:p>
        </w:tc>
        <w:tc>
          <w:tcPr>
            <w:tcW w:w="454" w:type="dxa"/>
            <w:textDirection w:val="tbRlV"/>
            <w:vAlign w:val="center"/>
          </w:tcPr>
          <w:p w14:paraId="7659B6A4" w14:textId="77777777" w:rsidR="00E70E46" w:rsidRDefault="00E70E46" w:rsidP="00E70E4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6AC0B5E6" w14:textId="77777777" w:rsidR="00E70E46" w:rsidRDefault="00E70E46" w:rsidP="00E70E4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論文標題</w:t>
            </w:r>
          </w:p>
        </w:tc>
        <w:tc>
          <w:tcPr>
            <w:tcW w:w="397" w:type="dxa"/>
            <w:textDirection w:val="tbRlV"/>
            <w:vAlign w:val="center"/>
          </w:tcPr>
          <w:p w14:paraId="7E0F305D" w14:textId="77777777" w:rsidR="00E70E46" w:rsidRDefault="00E70E46" w:rsidP="00E70E46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27BF4AA2" w14:textId="77777777" w:rsidR="00E70E46" w:rsidRDefault="00E70E46" w:rsidP="00E70E46">
            <w:pPr>
              <w:spacing w:line="360" w:lineRule="exac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論文標題</w:t>
            </w:r>
          </w:p>
        </w:tc>
      </w:tr>
      <w:tr w:rsidR="00E70E46" w14:paraId="37BD50B8" w14:textId="77777777" w:rsidTr="00D75430">
        <w:trPr>
          <w:cantSplit/>
          <w:trHeight w:val="3628"/>
          <w:jc w:val="right"/>
        </w:trPr>
        <w:tc>
          <w:tcPr>
            <w:tcW w:w="964" w:type="dxa"/>
            <w:textDirection w:val="tbRlV"/>
            <w:vAlign w:val="center"/>
          </w:tcPr>
          <w:p w14:paraId="1F59906C" w14:textId="77777777" w:rsidR="00E70E46" w:rsidRDefault="00E70E46" w:rsidP="00E70E46">
            <w:pPr>
              <w:spacing w:line="360" w:lineRule="exact"/>
              <w:jc w:val="righ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研究生：王 大 明  撰2005</w:t>
            </w:r>
          </w:p>
        </w:tc>
        <w:tc>
          <w:tcPr>
            <w:tcW w:w="454" w:type="dxa"/>
            <w:textDirection w:val="tbRlV"/>
            <w:vAlign w:val="center"/>
          </w:tcPr>
          <w:p w14:paraId="4A064DAF" w14:textId="77777777" w:rsidR="00E70E46" w:rsidRDefault="00E70E46" w:rsidP="00E70E46">
            <w:pPr>
              <w:spacing w:line="360" w:lineRule="exact"/>
              <w:jc w:val="right"/>
            </w:pPr>
          </w:p>
        </w:tc>
        <w:tc>
          <w:tcPr>
            <w:tcW w:w="964" w:type="dxa"/>
            <w:textDirection w:val="tbRlV"/>
            <w:vAlign w:val="center"/>
          </w:tcPr>
          <w:p w14:paraId="6EDF133B" w14:textId="77777777" w:rsidR="00E70E46" w:rsidRDefault="00E70E46" w:rsidP="00E70E46">
            <w:pPr>
              <w:spacing w:line="360" w:lineRule="exact"/>
              <w:jc w:val="righ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研究生：王 大 明  撰2005</w:t>
            </w:r>
          </w:p>
        </w:tc>
        <w:tc>
          <w:tcPr>
            <w:tcW w:w="454" w:type="dxa"/>
            <w:textDirection w:val="tbRlV"/>
            <w:vAlign w:val="center"/>
          </w:tcPr>
          <w:p w14:paraId="7EF1A468" w14:textId="77777777" w:rsidR="00E70E46" w:rsidRDefault="00E70E46" w:rsidP="00E70E46">
            <w:pPr>
              <w:spacing w:line="360" w:lineRule="exact"/>
              <w:jc w:val="right"/>
            </w:pPr>
          </w:p>
        </w:tc>
        <w:tc>
          <w:tcPr>
            <w:tcW w:w="964" w:type="dxa"/>
            <w:textDirection w:val="tbRlV"/>
            <w:vAlign w:val="center"/>
          </w:tcPr>
          <w:p w14:paraId="173D323A" w14:textId="77777777" w:rsidR="00E70E46" w:rsidRDefault="00E70E46" w:rsidP="00E70E46">
            <w:pPr>
              <w:spacing w:line="360" w:lineRule="exact"/>
              <w:jc w:val="righ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研究生：王 大 明  撰2005</w:t>
            </w:r>
          </w:p>
        </w:tc>
        <w:tc>
          <w:tcPr>
            <w:tcW w:w="397" w:type="dxa"/>
            <w:textDirection w:val="tbRlV"/>
            <w:vAlign w:val="center"/>
          </w:tcPr>
          <w:p w14:paraId="21BCAC12" w14:textId="77777777" w:rsidR="00E70E46" w:rsidRDefault="00E70E46" w:rsidP="00E70E46">
            <w:pPr>
              <w:spacing w:line="360" w:lineRule="exact"/>
              <w:jc w:val="right"/>
            </w:pPr>
          </w:p>
        </w:tc>
        <w:tc>
          <w:tcPr>
            <w:tcW w:w="964" w:type="dxa"/>
            <w:textDirection w:val="tbRlV"/>
            <w:vAlign w:val="center"/>
          </w:tcPr>
          <w:p w14:paraId="5E21EF93" w14:textId="77777777" w:rsidR="00E70E46" w:rsidRDefault="00E70E46" w:rsidP="00E70E46">
            <w:pPr>
              <w:spacing w:line="360" w:lineRule="exact"/>
              <w:jc w:val="righ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研究生：王 大 明  撰2005</w:t>
            </w:r>
          </w:p>
        </w:tc>
        <w:tc>
          <w:tcPr>
            <w:tcW w:w="454" w:type="dxa"/>
            <w:textDirection w:val="tbRlV"/>
            <w:vAlign w:val="center"/>
          </w:tcPr>
          <w:p w14:paraId="56F0CDB7" w14:textId="77777777" w:rsidR="00E70E46" w:rsidRDefault="00E70E46" w:rsidP="00E70E46">
            <w:pPr>
              <w:spacing w:line="36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6F10D439" w14:textId="77777777" w:rsidR="00E70E46" w:rsidRDefault="00E70E46" w:rsidP="00E70E46">
            <w:pPr>
              <w:spacing w:line="36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研究生：王 大 明  撰2005</w:t>
            </w:r>
          </w:p>
        </w:tc>
        <w:tc>
          <w:tcPr>
            <w:tcW w:w="397" w:type="dxa"/>
            <w:textDirection w:val="tbRlV"/>
            <w:vAlign w:val="center"/>
          </w:tcPr>
          <w:p w14:paraId="73AA7A60" w14:textId="77777777" w:rsidR="00E70E46" w:rsidRDefault="00E70E46" w:rsidP="00E70E46">
            <w:pPr>
              <w:spacing w:line="36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4" w:type="dxa"/>
            <w:textDirection w:val="tbRlV"/>
            <w:vAlign w:val="center"/>
          </w:tcPr>
          <w:p w14:paraId="6E25B5D3" w14:textId="77777777" w:rsidR="00E70E46" w:rsidRDefault="00E70E46" w:rsidP="00E70E46">
            <w:pPr>
              <w:spacing w:line="360" w:lineRule="exact"/>
              <w:jc w:val="right"/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研究生：王 大 明  撰2005</w:t>
            </w:r>
          </w:p>
        </w:tc>
      </w:tr>
    </w:tbl>
    <w:p w14:paraId="795353CE" w14:textId="77777777" w:rsidR="00E70E46" w:rsidRDefault="00E70E46" w:rsidP="00FB7BD7">
      <w:pPr>
        <w:spacing w:line="120" w:lineRule="exact"/>
      </w:pPr>
    </w:p>
    <w:sectPr w:rsidR="00E70E4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2CF66" w14:textId="77777777" w:rsidR="00FB7BD7" w:rsidRDefault="00FB7BD7" w:rsidP="00EE54FF">
      <w:r>
        <w:separator/>
      </w:r>
    </w:p>
  </w:endnote>
  <w:endnote w:type="continuationSeparator" w:id="0">
    <w:p w14:paraId="26C1DD79" w14:textId="77777777" w:rsidR="00FB7BD7" w:rsidRDefault="00FB7BD7" w:rsidP="00EE5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C30D29" w14:textId="77777777" w:rsidR="00FB7BD7" w:rsidRDefault="00FB7BD7" w:rsidP="00EE54FF">
      <w:r>
        <w:separator/>
      </w:r>
    </w:p>
  </w:footnote>
  <w:footnote w:type="continuationSeparator" w:id="0">
    <w:p w14:paraId="7606B814" w14:textId="77777777" w:rsidR="00FB7BD7" w:rsidRDefault="00FB7BD7" w:rsidP="00EE54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BD7"/>
    <w:rsid w:val="000F7645"/>
    <w:rsid w:val="003E3E45"/>
    <w:rsid w:val="004D024A"/>
    <w:rsid w:val="00586DA5"/>
    <w:rsid w:val="007223A9"/>
    <w:rsid w:val="00964955"/>
    <w:rsid w:val="00A42D51"/>
    <w:rsid w:val="00B668E1"/>
    <w:rsid w:val="00B81D18"/>
    <w:rsid w:val="00BF1B95"/>
    <w:rsid w:val="00C307DE"/>
    <w:rsid w:val="00CC651C"/>
    <w:rsid w:val="00D75430"/>
    <w:rsid w:val="00E70E46"/>
    <w:rsid w:val="00EE54FF"/>
    <w:rsid w:val="00F96CB9"/>
    <w:rsid w:val="00FB7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92A65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E54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EE54FF"/>
    <w:rPr>
      <w:kern w:val="2"/>
    </w:rPr>
  </w:style>
  <w:style w:type="paragraph" w:styleId="a5">
    <w:name w:val="footer"/>
    <w:basedOn w:val="a"/>
    <w:link w:val="a6"/>
    <w:rsid w:val="00EE54F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EE54FF"/>
    <w:rPr>
      <w:kern w:val="2"/>
    </w:rPr>
  </w:style>
  <w:style w:type="table" w:styleId="a7">
    <w:name w:val="Table Grid"/>
    <w:basedOn w:val="a1"/>
    <w:rsid w:val="00E70E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書背範本202303--</Template>
  <TotalTime>2</TotalTime>
  <Pages>1</Pages>
  <Words>170</Words>
  <Characters>96</Characters>
  <Application>Microsoft Office Word</Application>
  <DocSecurity>0</DocSecurity>
  <Lines>1</Lines>
  <Paragraphs>1</Paragraphs>
  <ScaleCrop>false</ScaleCrop>
  <Company>Taiwan Theological Seminary</Company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fantine</dc:creator>
  <cp:keywords/>
  <cp:lastModifiedBy>何曉芳</cp:lastModifiedBy>
  <cp:revision>2</cp:revision>
  <dcterms:created xsi:type="dcterms:W3CDTF">2023-03-20T08:29:00Z</dcterms:created>
  <dcterms:modified xsi:type="dcterms:W3CDTF">2023-03-20T08:31:00Z</dcterms:modified>
</cp:coreProperties>
</file>