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7"/>
        <w:gridCol w:w="2811"/>
        <w:gridCol w:w="561"/>
        <w:gridCol w:w="1404"/>
        <w:gridCol w:w="787"/>
        <w:gridCol w:w="709"/>
        <w:gridCol w:w="1283"/>
      </w:tblGrid>
      <w:tr w:rsidR="00F731BB" w:rsidRPr="0050215D" w14:paraId="299AE6BD" w14:textId="77777777">
        <w:trPr>
          <w:trHeight w:val="567"/>
        </w:trPr>
        <w:tc>
          <w:tcPr>
            <w:tcW w:w="10072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FAB49" w14:textId="77777777" w:rsidR="00F731BB" w:rsidRPr="0050215D" w:rsidRDefault="00493DCE">
            <w:pPr>
              <w:spacing w:line="480" w:lineRule="exact"/>
              <w:jc w:val="center"/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台灣神學研究學院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/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課程大綱</w:t>
            </w:r>
          </w:p>
        </w:tc>
      </w:tr>
      <w:tr w:rsidR="00F731BB" w:rsidRPr="0050215D" w14:paraId="5FE8B34C" w14:textId="77777777" w:rsidTr="00933C7B">
        <w:trPr>
          <w:trHeight w:val="567"/>
        </w:trPr>
        <w:tc>
          <w:tcPr>
            <w:tcW w:w="5328" w:type="dxa"/>
            <w:gridSpan w:val="2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2A49F" w14:textId="77777777" w:rsidR="00F731BB" w:rsidRPr="0050215D" w:rsidRDefault="00493DCE">
            <w:pPr>
              <w:spacing w:line="480" w:lineRule="exact"/>
              <w:jc w:val="right"/>
              <w:rPr>
                <w:b/>
                <w:bCs/>
                <w:color w:val="000000"/>
                <w:sz w:val="40"/>
              </w:rPr>
            </w:pPr>
            <w:r w:rsidRPr="0050215D">
              <w:rPr>
                <w:b/>
                <w:bCs/>
                <w:color w:val="000000"/>
                <w:sz w:val="40"/>
              </w:rPr>
              <w:t xml:space="preserve"> </w:t>
            </w:r>
            <w:r w:rsidRPr="0050215D">
              <w:rPr>
                <w:b/>
                <w:bCs/>
                <w:color w:val="000000"/>
                <w:sz w:val="40"/>
              </w:rPr>
              <w:t>學年度</w:t>
            </w:r>
          </w:p>
        </w:tc>
        <w:tc>
          <w:tcPr>
            <w:tcW w:w="4744" w:type="dxa"/>
            <w:gridSpan w:val="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237F0" w14:textId="77777777" w:rsidR="00F731BB" w:rsidRPr="0050215D" w:rsidRDefault="00493DCE">
            <w:pPr>
              <w:spacing w:line="480" w:lineRule="exact"/>
              <w:rPr>
                <w:b/>
                <w:bCs/>
                <w:color w:val="000000"/>
                <w:sz w:val="40"/>
              </w:rPr>
            </w:pPr>
            <w:r w:rsidRPr="0050215D">
              <w:rPr>
                <w:b/>
                <w:bCs/>
                <w:color w:val="000000"/>
                <w:sz w:val="40"/>
              </w:rPr>
              <w:t>第</w:t>
            </w:r>
            <w:r w:rsidRPr="0050215D">
              <w:rPr>
                <w:b/>
                <w:bCs/>
                <w:color w:val="000000"/>
                <w:sz w:val="40"/>
              </w:rPr>
              <w:t xml:space="preserve">    </w:t>
            </w:r>
            <w:r w:rsidRPr="0050215D">
              <w:rPr>
                <w:b/>
                <w:bCs/>
                <w:color w:val="000000"/>
                <w:sz w:val="40"/>
              </w:rPr>
              <w:t>學期</w:t>
            </w:r>
          </w:p>
        </w:tc>
      </w:tr>
      <w:tr w:rsidR="0022656F" w:rsidRPr="0050215D" w14:paraId="75EB01B9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364E4" w14:textId="77777777" w:rsidR="0022656F" w:rsidRPr="001766B6" w:rsidRDefault="0022656F" w:rsidP="000F0272">
            <w:pPr>
              <w:spacing w:line="360" w:lineRule="exact"/>
              <w:jc w:val="center"/>
              <w:rPr>
                <w:b/>
                <w:bCs/>
              </w:rPr>
            </w:pPr>
            <w:r w:rsidRPr="001766B6">
              <w:rPr>
                <w:b/>
                <w:bCs/>
                <w:color w:val="000000"/>
                <w:sz w:val="28"/>
              </w:rPr>
              <w:t>主要開課班級</w:t>
            </w:r>
          </w:p>
        </w:tc>
        <w:tc>
          <w:tcPr>
            <w:tcW w:w="4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6974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神</w:t>
            </w:r>
            <w:proofErr w:type="gramStart"/>
            <w:r w:rsidRPr="001766B6">
              <w:rPr>
                <w:color w:val="000000"/>
              </w:rPr>
              <w:t>研所道碩班</w:t>
            </w:r>
            <w:proofErr w:type="gramEnd"/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神</w:t>
            </w:r>
            <w:proofErr w:type="gramStart"/>
            <w:r w:rsidRPr="001766B6">
              <w:rPr>
                <w:color w:val="000000"/>
              </w:rPr>
              <w:t>研所神碩班</w:t>
            </w:r>
            <w:proofErr w:type="gramEnd"/>
          </w:p>
          <w:p w14:paraId="52844CE6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□基研所</w:t>
            </w:r>
            <w:r w:rsidR="00C315FF" w:rsidRPr="001766B6">
              <w:rPr>
                <w:rFonts w:hint="eastAsia"/>
                <w:color w:val="000000"/>
              </w:rPr>
              <w:t>文碩靈諮</w:t>
            </w:r>
            <w:r w:rsidRPr="001766B6">
              <w:rPr>
                <w:rFonts w:hint="eastAsia"/>
                <w:color w:val="000000"/>
              </w:rPr>
              <w:t>組</w:t>
            </w:r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□基研所</w:t>
            </w:r>
            <w:r w:rsidR="00C315FF" w:rsidRPr="001766B6">
              <w:rPr>
                <w:rFonts w:hint="eastAsia"/>
                <w:color w:val="000000"/>
              </w:rPr>
              <w:t>文碩教音</w:t>
            </w:r>
            <w:r w:rsidRPr="001766B6">
              <w:rPr>
                <w:rFonts w:hint="eastAsia"/>
                <w:color w:val="000000"/>
              </w:rPr>
              <w:t>組</w:t>
            </w:r>
          </w:p>
          <w:p w14:paraId="3886F184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b/>
                <w:bCs/>
              </w:rPr>
            </w:pPr>
            <w:r w:rsidRPr="001766B6">
              <w:rPr>
                <w:rFonts w:hint="eastAsia"/>
                <w:color w:val="000000"/>
              </w:rPr>
              <w:t>□基研所靈顧碩專班</w:t>
            </w:r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推廣教育中心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C2640" w14:textId="77777777" w:rsidR="0022656F" w:rsidRPr="001766B6" w:rsidRDefault="000D1DD7" w:rsidP="0022656F">
            <w:pPr>
              <w:spacing w:line="360" w:lineRule="exact"/>
              <w:jc w:val="center"/>
              <w:rPr>
                <w:color w:val="000000"/>
              </w:rPr>
            </w:pPr>
            <w:r w:rsidRPr="001766B6">
              <w:rPr>
                <w:b/>
                <w:bCs/>
                <w:sz w:val="28"/>
              </w:rPr>
              <w:t>星期</w:t>
            </w:r>
            <w:r w:rsidR="0022656F" w:rsidRPr="001766B6">
              <w:rPr>
                <w:b/>
                <w:bCs/>
                <w:sz w:val="28"/>
              </w:rPr>
              <w:t>節次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84422A" w14:textId="77777777" w:rsidR="00974B8B" w:rsidRPr="001766B6" w:rsidRDefault="00C809B7" w:rsidP="00933C7B">
            <w:pPr>
              <w:spacing w:line="28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()</w:t>
            </w:r>
          </w:p>
        </w:tc>
      </w:tr>
      <w:tr w:rsidR="0085587E" w:rsidRPr="0050215D" w14:paraId="43C49B5E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E0673" w14:textId="77777777" w:rsidR="0085587E" w:rsidRPr="001766B6" w:rsidRDefault="0085587E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一、課程中文名稱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A4783" w14:textId="66F7E6B7" w:rsidR="0085587E" w:rsidRPr="001766B6" w:rsidRDefault="0085587E">
            <w:pPr>
              <w:spacing w:line="360" w:lineRule="exact"/>
              <w:jc w:val="both"/>
              <w:rPr>
                <w:rFonts w:hint="eastAsia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64F59" w14:textId="77777777" w:rsidR="0085587E" w:rsidRPr="001766B6" w:rsidRDefault="0085587E">
            <w:pPr>
              <w:spacing w:line="360" w:lineRule="exact"/>
              <w:jc w:val="center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學分數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ECC3D" w14:textId="77777777" w:rsidR="0085587E" w:rsidRPr="001766B6" w:rsidRDefault="0085587E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DE483B" w14:textId="77777777" w:rsidR="0085587E" w:rsidRPr="001766B6" w:rsidRDefault="0085587E" w:rsidP="0085587E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1766B6">
              <w:rPr>
                <w:b/>
                <w:bCs/>
                <w:color w:val="000000"/>
              </w:rPr>
              <w:t>必選</w:t>
            </w:r>
          </w:p>
          <w:p w14:paraId="6285D3E0" w14:textId="77777777" w:rsidR="0085587E" w:rsidRPr="001766B6" w:rsidRDefault="0085587E" w:rsidP="0085587E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1766B6">
              <w:rPr>
                <w:b/>
                <w:bCs/>
                <w:color w:val="000000"/>
              </w:rPr>
              <w:t>修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1E2D6A" w14:textId="77777777" w:rsidR="0085587E" w:rsidRPr="001766B6" w:rsidRDefault="00A1399E" w:rsidP="0085587E">
            <w:pPr>
              <w:spacing w:line="36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="0085587E" w:rsidRPr="001766B6">
              <w:rPr>
                <w:color w:val="000000"/>
              </w:rPr>
              <w:t>必修</w:t>
            </w:r>
          </w:p>
          <w:p w14:paraId="77C10AB4" w14:textId="77777777" w:rsidR="0085587E" w:rsidRPr="001766B6" w:rsidRDefault="0085587E" w:rsidP="0085587E">
            <w:pPr>
              <w:widowControl/>
              <w:suppressAutoHyphens w:val="0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選修</w:t>
            </w:r>
          </w:p>
        </w:tc>
      </w:tr>
      <w:tr w:rsidR="00F731BB" w:rsidRPr="0050215D" w14:paraId="16F614F7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94847" w14:textId="77777777" w:rsidR="00F731BB" w:rsidRPr="001766B6" w:rsidRDefault="00493DCE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 xml:space="preserve">　　課程英文名稱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6B18B" w14:textId="4DA12AAA" w:rsidR="00F731BB" w:rsidRPr="001766B6" w:rsidRDefault="00F731BB">
            <w:pPr>
              <w:spacing w:line="360" w:lineRule="exact"/>
              <w:jc w:val="both"/>
              <w:rPr>
                <w:rFonts w:hint="eastAsia"/>
                <w:color w:val="000000"/>
              </w:rPr>
            </w:pPr>
          </w:p>
        </w:tc>
      </w:tr>
      <w:tr w:rsidR="00F731BB" w:rsidRPr="0050215D" w14:paraId="4945D369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EF7C2" w14:textId="77777777" w:rsidR="00F731BB" w:rsidRPr="001766B6" w:rsidRDefault="00493DCE">
            <w:pPr>
              <w:spacing w:line="360" w:lineRule="exact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二、授課老師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B7DF" w14:textId="6E8ED902" w:rsidR="00F731BB" w:rsidRPr="00FE51C2" w:rsidRDefault="00F731BB" w:rsidP="00FE51C2">
            <w:pPr>
              <w:spacing w:line="360" w:lineRule="exact"/>
              <w:jc w:val="both"/>
              <w:rPr>
                <w:rFonts w:hint="eastAsia"/>
                <w:color w:val="000000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1E383" w14:textId="77777777" w:rsidR="00F731BB" w:rsidRPr="001766B6" w:rsidRDefault="00493DCE">
            <w:pPr>
              <w:spacing w:line="300" w:lineRule="exact"/>
              <w:jc w:val="center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授課方式</w:t>
            </w:r>
          </w:p>
          <w:p w14:paraId="5B322262" w14:textId="77777777" w:rsidR="00F731BB" w:rsidRPr="001766B6" w:rsidRDefault="00493DCE">
            <w:pPr>
              <w:spacing w:line="220" w:lineRule="exact"/>
              <w:ind w:left="-120" w:right="-120"/>
              <w:jc w:val="center"/>
              <w:rPr>
                <w:sz w:val="20"/>
              </w:rPr>
            </w:pPr>
            <w:r w:rsidRPr="001766B6">
              <w:rPr>
                <w:sz w:val="20"/>
              </w:rPr>
              <w:t>(</w:t>
            </w:r>
            <w:r w:rsidRPr="001766B6">
              <w:rPr>
                <w:sz w:val="20"/>
              </w:rPr>
              <w:t>神碩課程填寫</w:t>
            </w:r>
            <w:r w:rsidRPr="001766B6">
              <w:rPr>
                <w:sz w:val="20"/>
              </w:rPr>
              <w:t>)</w:t>
            </w:r>
          </w:p>
        </w:tc>
        <w:tc>
          <w:tcPr>
            <w:tcW w:w="2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DE4F1" w14:textId="77777777" w:rsidR="00F731BB" w:rsidRPr="001766B6" w:rsidRDefault="00C809B7">
            <w:pPr>
              <w:spacing w:line="30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="00493DCE" w:rsidRPr="001766B6">
              <w:rPr>
                <w:color w:val="000000"/>
              </w:rPr>
              <w:t>討論課</w:t>
            </w:r>
            <w:r w:rsidR="00493DCE" w:rsidRPr="001766B6">
              <w:rPr>
                <w:color w:val="000000"/>
              </w:rPr>
              <w:t>seminar</w:t>
            </w:r>
          </w:p>
          <w:p w14:paraId="0624B524" w14:textId="77777777" w:rsidR="00F731BB" w:rsidRPr="001766B6" w:rsidRDefault="00C809B7">
            <w:pPr>
              <w:spacing w:line="300" w:lineRule="exact"/>
              <w:jc w:val="both"/>
            </w:pPr>
            <w:r w:rsidRPr="001766B6">
              <w:rPr>
                <w:rFonts w:hint="eastAsia"/>
                <w:color w:val="000000"/>
              </w:rPr>
              <w:t>□</w:t>
            </w:r>
            <w:r w:rsidR="00493DCE" w:rsidRPr="001766B6">
              <w:rPr>
                <w:color w:val="000000"/>
              </w:rPr>
              <w:t>個別指導課</w:t>
            </w:r>
            <w:r w:rsidR="00493DCE" w:rsidRPr="001766B6">
              <w:rPr>
                <w:color w:val="000000"/>
              </w:rPr>
              <w:t>tutorial</w:t>
            </w:r>
          </w:p>
        </w:tc>
      </w:tr>
      <w:tr w:rsidR="00F731BB" w:rsidRPr="0050215D" w14:paraId="4019BABF" w14:textId="77777777" w:rsidTr="00933C7B">
        <w:trPr>
          <w:trHeight w:val="1238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38DE" w14:textId="77777777" w:rsidR="00F731BB" w:rsidRPr="001766B6" w:rsidRDefault="00493DCE">
            <w:pPr>
              <w:spacing w:line="360" w:lineRule="exact"/>
              <w:jc w:val="both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三、課程目標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E4855" w14:textId="77777777" w:rsidR="00F731BB" w:rsidRPr="001766B6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</w:tr>
      <w:tr w:rsidR="00F731BB" w:rsidRPr="0050215D" w14:paraId="64C8745C" w14:textId="77777777" w:rsidTr="00FE51C2">
        <w:trPr>
          <w:trHeight w:val="1421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E115F" w14:textId="77777777" w:rsidR="00F731BB" w:rsidRPr="001766B6" w:rsidRDefault="00493DCE">
            <w:pPr>
              <w:spacing w:line="360" w:lineRule="exact"/>
              <w:jc w:val="both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四、課程要求：</w:t>
            </w:r>
          </w:p>
          <w:p w14:paraId="0B83DD26" w14:textId="77777777" w:rsidR="00F731BB" w:rsidRDefault="00493DCE">
            <w:pPr>
              <w:spacing w:line="240" w:lineRule="exact"/>
              <w:jc w:val="both"/>
              <w:rPr>
                <w:b/>
                <w:bCs/>
                <w:color w:val="FF0000"/>
                <w:sz w:val="20"/>
              </w:rPr>
            </w:pPr>
            <w:r w:rsidRPr="001766B6">
              <w:rPr>
                <w:b/>
                <w:bCs/>
                <w:color w:val="FF0000"/>
                <w:sz w:val="20"/>
              </w:rPr>
              <w:t>(</w:t>
            </w:r>
            <w:r w:rsidRPr="001766B6">
              <w:rPr>
                <w:b/>
                <w:bCs/>
                <w:color w:val="FF0000"/>
                <w:sz w:val="20"/>
              </w:rPr>
              <w:t>應有各項</w:t>
            </w:r>
            <w:r w:rsidRPr="001766B6">
              <w:rPr>
                <w:b/>
                <w:bCs/>
                <w:color w:val="FF0000"/>
                <w:sz w:val="20"/>
                <w:shd w:val="clear" w:color="auto" w:fill="00FFFF"/>
              </w:rPr>
              <w:t>配分百分比</w:t>
            </w:r>
            <w:r w:rsidRPr="001766B6">
              <w:rPr>
                <w:b/>
                <w:bCs/>
                <w:color w:val="FF0000"/>
                <w:sz w:val="20"/>
              </w:rPr>
              <w:t>，分配比例不宜過細，建議至少</w:t>
            </w:r>
            <w:r w:rsidRPr="001766B6">
              <w:rPr>
                <w:b/>
                <w:bCs/>
                <w:color w:val="FF0000"/>
                <w:sz w:val="20"/>
              </w:rPr>
              <w:t>10%)</w:t>
            </w:r>
          </w:p>
          <w:p w14:paraId="3A8D3723" w14:textId="5CC7A344" w:rsidR="00FE51C2" w:rsidRPr="00FE51C2" w:rsidRDefault="00FE51C2">
            <w:pPr>
              <w:spacing w:line="240" w:lineRule="exact"/>
              <w:jc w:val="both"/>
            </w:pPr>
            <w:r w:rsidRPr="00F34AAE">
              <w:rPr>
                <w:rFonts w:hint="eastAsia"/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(AI</w:t>
            </w:r>
            <w:r w:rsidRPr="00F34AAE">
              <w:rPr>
                <w:rFonts w:hint="eastAsia"/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引用格式請參照格式手冊中</w:t>
            </w:r>
            <w:r w:rsidRPr="00F34AAE">
              <w:rPr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〈生成式</w:t>
            </w:r>
            <w:r w:rsidRPr="00F34AAE">
              <w:rPr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AI</w:t>
            </w:r>
            <w:r w:rsidRPr="00F34AAE">
              <w:rPr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之學習應用及參考指引〉</w:t>
            </w:r>
            <w:r w:rsidRPr="00F34AAE">
              <w:rPr>
                <w:rFonts w:hint="eastAsia"/>
                <w:b/>
                <w:bCs/>
                <w:color w:val="538135" w:themeColor="accent6" w:themeShade="BF"/>
                <w:sz w:val="21"/>
                <w:szCs w:val="21"/>
                <w:u w:val="single"/>
              </w:rPr>
              <w:t>)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ECD5C9" w14:textId="77777777" w:rsidR="00FE51C2" w:rsidRDefault="00FE51C2" w:rsidP="00FE51C2">
            <w:pPr>
              <w:spacing w:line="360" w:lineRule="exact"/>
              <w:rPr>
                <w:color w:val="000000"/>
              </w:rPr>
            </w:pPr>
          </w:p>
          <w:p w14:paraId="50D251EA" w14:textId="77777777" w:rsidR="00FE51C2" w:rsidRDefault="00FE51C2" w:rsidP="00FE51C2">
            <w:pPr>
              <w:spacing w:line="360" w:lineRule="exact"/>
              <w:rPr>
                <w:color w:val="000000"/>
              </w:rPr>
            </w:pPr>
          </w:p>
          <w:p w14:paraId="2F9D6C4E" w14:textId="77777777" w:rsidR="00FE51C2" w:rsidRDefault="00FE51C2" w:rsidP="00FE51C2">
            <w:pPr>
              <w:spacing w:line="360" w:lineRule="exact"/>
              <w:rPr>
                <w:color w:val="000000"/>
              </w:rPr>
            </w:pPr>
          </w:p>
          <w:p w14:paraId="4550AE33" w14:textId="77777777" w:rsidR="00FE51C2" w:rsidRDefault="00FE51C2" w:rsidP="00FE51C2">
            <w:pPr>
              <w:spacing w:line="360" w:lineRule="exact"/>
              <w:rPr>
                <w:color w:val="000000"/>
              </w:rPr>
            </w:pPr>
          </w:p>
          <w:p w14:paraId="56891A72" w14:textId="4337A767" w:rsidR="00F731BB" w:rsidRPr="001766B6" w:rsidRDefault="00FE51C2" w:rsidP="00FE51C2">
            <w:pPr>
              <w:spacing w:line="360" w:lineRule="exact"/>
              <w:rPr>
                <w:color w:val="000000"/>
              </w:rPr>
            </w:pPr>
            <w:r w:rsidRPr="00F34AAE">
              <w:rPr>
                <w:rFonts w:hint="eastAsia"/>
                <w:color w:val="538135" w:themeColor="accent6" w:themeShade="BF"/>
              </w:rPr>
              <w:t>學生使用</w:t>
            </w:r>
            <w:r w:rsidRPr="00F34AAE">
              <w:rPr>
                <w:rFonts w:hint="eastAsia"/>
                <w:color w:val="538135" w:themeColor="accent6" w:themeShade="BF"/>
              </w:rPr>
              <w:t>AI</w:t>
            </w:r>
            <w:r w:rsidRPr="00F34AAE">
              <w:rPr>
                <w:rFonts w:hint="eastAsia"/>
                <w:color w:val="538135" w:themeColor="accent6" w:themeShade="BF"/>
              </w:rPr>
              <w:t>聲明：□</w:t>
            </w:r>
            <w:r w:rsidRPr="00F34AAE">
              <w:rPr>
                <w:color w:val="538135" w:themeColor="accent6" w:themeShade="BF"/>
              </w:rPr>
              <w:t>完全開放使用</w:t>
            </w:r>
            <w:r w:rsidRPr="00F34AAE">
              <w:rPr>
                <w:rFonts w:hint="eastAsia"/>
                <w:color w:val="538135" w:themeColor="accent6" w:themeShade="BF"/>
              </w:rPr>
              <w:t>AI</w:t>
            </w:r>
            <w:r w:rsidRPr="00F34AAE">
              <w:rPr>
                <w:color w:val="538135" w:themeColor="accent6" w:themeShade="BF"/>
              </w:rPr>
              <w:tab/>
            </w:r>
            <w:r w:rsidRPr="00F34AAE">
              <w:rPr>
                <w:rFonts w:hint="eastAsia"/>
                <w:color w:val="538135" w:themeColor="accent6" w:themeShade="BF"/>
              </w:rPr>
              <w:t>□</w:t>
            </w:r>
            <w:r w:rsidRPr="00F34AAE">
              <w:rPr>
                <w:color w:val="538135" w:themeColor="accent6" w:themeShade="BF"/>
              </w:rPr>
              <w:t>禁止使用</w:t>
            </w:r>
            <w:r w:rsidRPr="00F34AAE">
              <w:rPr>
                <w:rFonts w:hint="eastAsia"/>
                <w:color w:val="538135" w:themeColor="accent6" w:themeShade="BF"/>
              </w:rPr>
              <w:t>AI</w:t>
            </w:r>
            <w:r w:rsidRPr="00F34AAE">
              <w:rPr>
                <w:color w:val="538135" w:themeColor="accent6" w:themeShade="BF"/>
              </w:rPr>
              <w:br/>
            </w:r>
            <w:r w:rsidRPr="00F34AAE">
              <w:rPr>
                <w:rFonts w:hint="eastAsia"/>
                <w:color w:val="538135" w:themeColor="accent6" w:themeShade="BF"/>
              </w:rPr>
              <w:t>□</w:t>
            </w:r>
            <w:r w:rsidRPr="00F34AAE">
              <w:rPr>
                <w:color w:val="538135" w:themeColor="accent6" w:themeShade="BF"/>
              </w:rPr>
              <w:t>有條件開放使用</w:t>
            </w:r>
            <w:r w:rsidRPr="00F34AAE">
              <w:rPr>
                <w:rFonts w:hint="eastAsia"/>
                <w:color w:val="538135" w:themeColor="accent6" w:themeShade="BF"/>
              </w:rPr>
              <w:t>AI</w:t>
            </w:r>
            <w:proofErr w:type="gramStart"/>
            <w:r w:rsidRPr="00F34AAE">
              <w:rPr>
                <w:rFonts w:hint="eastAsia"/>
                <w:color w:val="538135" w:themeColor="accent6" w:themeShade="BF"/>
              </w:rPr>
              <w:t>（</w:t>
            </w:r>
            <w:proofErr w:type="gramEnd"/>
            <w:r w:rsidRPr="00F34AAE">
              <w:rPr>
                <w:rFonts w:hint="eastAsia"/>
                <w:color w:val="538135" w:themeColor="accent6" w:themeShade="BF"/>
              </w:rPr>
              <w:t>條件：</w:t>
            </w:r>
            <w:r w:rsidRPr="00F34AAE">
              <w:rPr>
                <w:rFonts w:hint="eastAsia"/>
                <w:color w:val="538135" w:themeColor="accent6" w:themeShade="BF"/>
              </w:rPr>
              <w:t xml:space="preserve">                                                                </w:t>
            </w:r>
            <w:r w:rsidRPr="00F34AAE">
              <w:rPr>
                <w:rFonts w:hint="eastAsia"/>
                <w:color w:val="538135" w:themeColor="accent6" w:themeShade="BF"/>
              </w:rPr>
              <w:t>）</w:t>
            </w:r>
          </w:p>
        </w:tc>
      </w:tr>
      <w:tr w:rsidR="007633D1" w:rsidRPr="0050215D" w14:paraId="13986008" w14:textId="77777777" w:rsidTr="00E0527E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4CB4E" w14:textId="77777777" w:rsidR="007633D1" w:rsidRPr="001766B6" w:rsidRDefault="007633D1" w:rsidP="007633D1">
            <w:pPr>
              <w:spacing w:line="360" w:lineRule="exact"/>
            </w:pPr>
            <w:r w:rsidRPr="001766B6">
              <w:rPr>
                <w:b/>
                <w:bCs/>
                <w:sz w:val="28"/>
              </w:rPr>
              <w:t>五、教科書：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遵守智慧財產權觀念</w:t>
            </w:r>
            <w:r w:rsidRPr="001766B6">
              <w:rPr>
                <w:rFonts w:cs="細明體"/>
                <w:b/>
                <w:bCs/>
                <w:sz w:val="28"/>
                <w:shd w:val="clear" w:color="auto" w:fill="FFFF00"/>
              </w:rPr>
              <w:t xml:space="preserve">　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不得不法影印</w:t>
            </w:r>
          </w:p>
        </w:tc>
      </w:tr>
      <w:tr w:rsidR="00F731BB" w:rsidRPr="0050215D" w14:paraId="0B545F54" w14:textId="77777777" w:rsidTr="001D7804">
        <w:trPr>
          <w:trHeight w:val="1134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8CD93" w14:textId="77777777" w:rsidR="0009445C" w:rsidRPr="001766B6" w:rsidRDefault="0009445C" w:rsidP="001D7804">
            <w:pPr>
              <w:widowControl/>
              <w:spacing w:line="360" w:lineRule="exact"/>
              <w:ind w:left="482" w:hanging="482"/>
              <w:textAlignment w:val="baseline"/>
              <w:rPr>
                <w:color w:val="808080" w:themeColor="background1" w:themeShade="80"/>
                <w:kern w:val="0"/>
              </w:rPr>
            </w:pPr>
            <w:r w:rsidRPr="001766B6">
              <w:rPr>
                <w:color w:val="808080"/>
                <w:kern w:val="0"/>
              </w:rPr>
              <w:t>1</w:t>
            </w:r>
            <w:r w:rsidRPr="001766B6">
              <w:rPr>
                <w:rFonts w:hint="eastAsia"/>
                <w:color w:val="808080"/>
                <w:kern w:val="0"/>
              </w:rPr>
              <w:t>.</w:t>
            </w:r>
            <w:r w:rsidRPr="001766B6">
              <w:rPr>
                <w:color w:val="808080" w:themeColor="background1" w:themeShade="80"/>
                <w:kern w:val="0"/>
              </w:rPr>
              <w:t>姓名。《主標題：副標題》。主編或編輯姓名。譯者。叢書</w:t>
            </w:r>
            <w:r w:rsidRPr="001766B6">
              <w:rPr>
                <w:rFonts w:hint="eastAsia"/>
                <w:color w:val="808080" w:themeColor="background1" w:themeShade="80"/>
                <w:kern w:val="0"/>
              </w:rPr>
              <w:t>。</w:t>
            </w:r>
            <w:r w:rsidRPr="001766B6">
              <w:rPr>
                <w:color w:val="808080" w:themeColor="background1" w:themeShade="80"/>
                <w:kern w:val="0"/>
              </w:rPr>
              <w:t>版次。冊數。出版單位，出版年代。</w:t>
            </w:r>
          </w:p>
          <w:p w14:paraId="01E362DD" w14:textId="77777777" w:rsidR="00F731BB" w:rsidRPr="001766B6" w:rsidRDefault="0009445C" w:rsidP="0009445C">
            <w:pPr>
              <w:spacing w:line="360" w:lineRule="exact"/>
              <w:jc w:val="both"/>
            </w:pPr>
            <w:r w:rsidRPr="001766B6">
              <w:rPr>
                <w:color w:val="808080" w:themeColor="background1" w:themeShade="80"/>
                <w:kern w:val="0"/>
                <w:szCs w:val="18"/>
              </w:rPr>
              <w:t xml:space="preserve">2.Cronon, William. </w:t>
            </w:r>
            <w:r w:rsidRPr="001766B6">
              <w:rPr>
                <w:i/>
                <w:iCs/>
                <w:color w:val="808080" w:themeColor="background1" w:themeShade="80"/>
                <w:kern w:val="0"/>
                <w:szCs w:val="18"/>
              </w:rPr>
              <w:t>Nature’s Metropolis: Chicago and the Great West</w:t>
            </w:r>
            <w:r w:rsidRPr="001766B6">
              <w:rPr>
                <w:color w:val="808080" w:themeColor="background1" w:themeShade="80"/>
                <w:kern w:val="0"/>
                <w:szCs w:val="18"/>
              </w:rPr>
              <w:t>. W. W. Norton, 1991.</w:t>
            </w:r>
          </w:p>
        </w:tc>
      </w:tr>
      <w:tr w:rsidR="007633D1" w:rsidRPr="0050215D" w14:paraId="42808D1F" w14:textId="77777777" w:rsidTr="006F2259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9BEFC" w14:textId="77777777" w:rsidR="007633D1" w:rsidRPr="001766B6" w:rsidRDefault="007633D1" w:rsidP="007633D1">
            <w:pPr>
              <w:spacing w:line="360" w:lineRule="exact"/>
            </w:pPr>
            <w:r w:rsidRPr="001766B6">
              <w:rPr>
                <w:b/>
                <w:bCs/>
                <w:sz w:val="28"/>
              </w:rPr>
              <w:t>六、參考書目：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遵守智慧財產權觀念</w:t>
            </w:r>
            <w:r w:rsidRPr="001766B6">
              <w:rPr>
                <w:rFonts w:cs="細明體"/>
                <w:b/>
                <w:bCs/>
                <w:sz w:val="28"/>
                <w:shd w:val="clear" w:color="auto" w:fill="FFFF00"/>
              </w:rPr>
              <w:t xml:space="preserve">　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不得不法影印</w:t>
            </w:r>
          </w:p>
        </w:tc>
      </w:tr>
      <w:tr w:rsidR="00F731BB" w:rsidRPr="0050215D" w14:paraId="4C8D3351" w14:textId="77777777">
        <w:trPr>
          <w:trHeight w:val="1887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C909" w14:textId="77777777" w:rsidR="00F731BB" w:rsidRPr="001766B6" w:rsidRDefault="00493DCE" w:rsidP="001D7804">
            <w:pPr>
              <w:widowControl/>
              <w:spacing w:line="360" w:lineRule="exact"/>
              <w:ind w:left="482" w:hanging="482"/>
              <w:textAlignment w:val="baseline"/>
              <w:rPr>
                <w:color w:val="808080" w:themeColor="background1" w:themeShade="80"/>
                <w:kern w:val="0"/>
              </w:rPr>
            </w:pPr>
            <w:r w:rsidRPr="001766B6">
              <w:rPr>
                <w:color w:val="808080"/>
                <w:kern w:val="0"/>
              </w:rPr>
              <w:t>1</w:t>
            </w:r>
            <w:r w:rsidR="007A7131" w:rsidRPr="001766B6">
              <w:rPr>
                <w:rFonts w:hint="eastAsia"/>
                <w:color w:val="808080"/>
                <w:kern w:val="0"/>
              </w:rPr>
              <w:t>.</w:t>
            </w:r>
            <w:r w:rsidR="007A7131" w:rsidRPr="001766B6">
              <w:rPr>
                <w:color w:val="808080" w:themeColor="background1" w:themeShade="80"/>
                <w:kern w:val="0"/>
              </w:rPr>
              <w:t>姓名。《主標題：副標題》。主編或編輯姓名。譯者。叢書</w:t>
            </w:r>
            <w:r w:rsidR="007A7131" w:rsidRPr="001766B6">
              <w:rPr>
                <w:rFonts w:hint="eastAsia"/>
                <w:color w:val="808080" w:themeColor="background1" w:themeShade="80"/>
                <w:kern w:val="0"/>
              </w:rPr>
              <w:t>。</w:t>
            </w:r>
            <w:r w:rsidR="007A7131" w:rsidRPr="001766B6">
              <w:rPr>
                <w:color w:val="808080" w:themeColor="background1" w:themeShade="80"/>
                <w:kern w:val="0"/>
              </w:rPr>
              <w:t>版次。冊數。出版單位，出版年代。</w:t>
            </w:r>
          </w:p>
          <w:p w14:paraId="5DD731E3" w14:textId="77777777" w:rsidR="00F731BB" w:rsidRPr="001766B6" w:rsidRDefault="00493DCE">
            <w:pPr>
              <w:spacing w:line="360" w:lineRule="exact"/>
              <w:jc w:val="both"/>
              <w:rPr>
                <w:color w:val="808080" w:themeColor="background1" w:themeShade="80"/>
              </w:rPr>
            </w:pPr>
            <w:r w:rsidRPr="001766B6">
              <w:rPr>
                <w:color w:val="808080" w:themeColor="background1" w:themeShade="80"/>
                <w:kern w:val="0"/>
                <w:szCs w:val="18"/>
              </w:rPr>
              <w:t>2.</w:t>
            </w:r>
            <w:r w:rsidR="007A7131" w:rsidRPr="001766B6">
              <w:rPr>
                <w:color w:val="808080" w:themeColor="background1" w:themeShade="80"/>
                <w:kern w:val="0"/>
                <w:szCs w:val="18"/>
              </w:rPr>
              <w:t xml:space="preserve">Cronon, William. </w:t>
            </w:r>
            <w:r w:rsidR="007A7131" w:rsidRPr="001766B6">
              <w:rPr>
                <w:i/>
                <w:iCs/>
                <w:color w:val="808080" w:themeColor="background1" w:themeShade="80"/>
                <w:kern w:val="0"/>
                <w:szCs w:val="18"/>
              </w:rPr>
              <w:t>Nature’s Metropolis: Chicago and the Great West</w:t>
            </w:r>
            <w:r w:rsidR="007A7131" w:rsidRPr="001766B6">
              <w:rPr>
                <w:color w:val="808080" w:themeColor="background1" w:themeShade="80"/>
                <w:kern w:val="0"/>
                <w:szCs w:val="18"/>
              </w:rPr>
              <w:t>. W. W. Norton, 1991.</w:t>
            </w:r>
          </w:p>
          <w:p w14:paraId="23A1C694" w14:textId="77777777" w:rsidR="00303690" w:rsidRPr="001766B6" w:rsidRDefault="00303690" w:rsidP="00303690">
            <w:pPr>
              <w:spacing w:line="260" w:lineRule="exact"/>
              <w:ind w:left="440" w:hanging="440"/>
            </w:pPr>
          </w:p>
          <w:p w14:paraId="104BF1F0" w14:textId="77777777" w:rsidR="00F731BB" w:rsidRPr="001766B6" w:rsidRDefault="00F731BB">
            <w:pPr>
              <w:spacing w:line="260" w:lineRule="exact"/>
              <w:ind w:left="440" w:hanging="440"/>
              <w:jc w:val="both"/>
            </w:pPr>
          </w:p>
        </w:tc>
      </w:tr>
      <w:tr w:rsidR="00F731BB" w:rsidRPr="0050215D" w14:paraId="10AFC5B2" w14:textId="77777777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68DEE" w14:textId="77777777" w:rsidR="00F731BB" w:rsidRPr="001766B6" w:rsidRDefault="00493DCE" w:rsidP="0050215D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七、其他</w:t>
            </w:r>
          </w:p>
        </w:tc>
      </w:tr>
      <w:tr w:rsidR="00F731BB" w:rsidRPr="0050215D" w14:paraId="46211F1C" w14:textId="77777777">
        <w:trPr>
          <w:trHeight w:val="1247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F629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1.</w:t>
            </w:r>
            <w:r w:rsidRPr="001766B6">
              <w:rPr>
                <w:b/>
              </w:rPr>
              <w:t>選課前必須先修過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  <w:u w:val="single"/>
              </w:rPr>
              <w:t xml:space="preserve">                        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</w:rPr>
              <w:t>科目（如不受限則免填）</w:t>
            </w:r>
          </w:p>
          <w:p w14:paraId="2AD35B16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2.</w:t>
            </w:r>
            <w:r w:rsidRPr="001766B6">
              <w:rPr>
                <w:b/>
              </w:rPr>
              <w:t>選課人數上限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  <w:u w:val="single"/>
              </w:rPr>
              <w:t xml:space="preserve">          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</w:rPr>
              <w:t>人（如不受限則免填）</w:t>
            </w:r>
          </w:p>
          <w:p w14:paraId="095A2CD1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3.</w:t>
            </w:r>
            <w:r w:rsidRPr="001766B6">
              <w:rPr>
                <w:b/>
              </w:rPr>
              <w:t>是否開放旁聽？</w:t>
            </w:r>
            <w:r w:rsidRPr="001766B6">
              <w:rPr>
                <w:b/>
              </w:rPr>
              <w:t xml:space="preserve">     </w:t>
            </w:r>
            <w:r w:rsidRPr="001766B6">
              <w:rPr>
                <w:b/>
                <w:sz w:val="40"/>
                <w:szCs w:val="40"/>
              </w:rPr>
              <w:t>□</w:t>
            </w:r>
            <w:r w:rsidRPr="001766B6">
              <w:rPr>
                <w:b/>
              </w:rPr>
              <w:t>是</w:t>
            </w:r>
            <w:r w:rsidRPr="001766B6">
              <w:rPr>
                <w:b/>
              </w:rPr>
              <w:t xml:space="preserve">         </w:t>
            </w:r>
            <w:r w:rsidRPr="001766B6">
              <w:rPr>
                <w:b/>
                <w:sz w:val="40"/>
                <w:szCs w:val="40"/>
              </w:rPr>
              <w:t>□</w:t>
            </w:r>
            <w:r w:rsidRPr="001766B6">
              <w:rPr>
                <w:b/>
              </w:rPr>
              <w:t>否</w:t>
            </w:r>
          </w:p>
          <w:p w14:paraId="63760EE3" w14:textId="77777777" w:rsidR="008462A2" w:rsidRPr="001766B6" w:rsidRDefault="008462A2" w:rsidP="008462A2">
            <w:pPr>
              <w:spacing w:line="360" w:lineRule="exact"/>
              <w:ind w:leftChars="150" w:left="552" w:hangingChars="80" w:hanging="192"/>
              <w:rPr>
                <w:b/>
                <w:color w:val="000000" w:themeColor="text1"/>
              </w:rPr>
            </w:pPr>
            <w:r w:rsidRPr="001766B6">
              <w:rPr>
                <w:b/>
                <w:color w:val="000000" w:themeColor="text1"/>
              </w:rPr>
              <w:t>4.</w:t>
            </w:r>
            <w:r w:rsidRPr="001766B6">
              <w:rPr>
                <w:b/>
                <w:color w:val="000000" w:themeColor="text1"/>
              </w:rPr>
              <w:t>本課程期末報告是否需提交論文比對系統報告？</w:t>
            </w:r>
            <w:r w:rsidRPr="001766B6">
              <w:rPr>
                <w:b/>
                <w:color w:val="000000" w:themeColor="text1"/>
              </w:rPr>
              <w:t xml:space="preserve">     </w:t>
            </w:r>
            <w:r w:rsidRPr="001766B6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1766B6">
              <w:rPr>
                <w:b/>
                <w:color w:val="000000" w:themeColor="text1"/>
              </w:rPr>
              <w:t xml:space="preserve"> </w:t>
            </w:r>
            <w:r w:rsidRPr="001766B6">
              <w:rPr>
                <w:b/>
                <w:color w:val="000000" w:themeColor="text1"/>
              </w:rPr>
              <w:t>是</w:t>
            </w:r>
            <w:r w:rsidRPr="001766B6">
              <w:rPr>
                <w:b/>
                <w:color w:val="000000" w:themeColor="text1"/>
              </w:rPr>
              <w:t xml:space="preserve">         </w:t>
            </w:r>
            <w:r w:rsidRPr="001766B6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1766B6">
              <w:rPr>
                <w:b/>
                <w:color w:val="000000" w:themeColor="text1"/>
              </w:rPr>
              <w:t xml:space="preserve"> </w:t>
            </w:r>
            <w:r w:rsidRPr="001766B6">
              <w:rPr>
                <w:b/>
                <w:color w:val="000000" w:themeColor="text1"/>
              </w:rPr>
              <w:t>否</w:t>
            </w:r>
            <w:r w:rsidRPr="001766B6">
              <w:rPr>
                <w:b/>
                <w:color w:val="000000" w:themeColor="text1"/>
              </w:rPr>
              <w:br/>
            </w:r>
            <w:r w:rsidRPr="001766B6">
              <w:rPr>
                <w:rFonts w:hint="eastAsia"/>
                <w:b/>
                <w:color w:val="000000" w:themeColor="text1"/>
              </w:rPr>
              <w:t>如需提交論文比對系統報告，期末作業繳交截止日期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年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月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日</w:t>
            </w:r>
          </w:p>
          <w:p w14:paraId="432606D0" w14:textId="77777777" w:rsidR="008462A2" w:rsidRPr="00FF439D" w:rsidRDefault="008462A2" w:rsidP="008462A2">
            <w:pPr>
              <w:spacing w:line="360" w:lineRule="exact"/>
              <w:ind w:leftChars="150" w:left="552" w:hangingChars="80" w:hanging="192"/>
              <w:rPr>
                <w:b/>
                <w:color w:val="000000" w:themeColor="text1"/>
              </w:rPr>
            </w:pPr>
            <w:r w:rsidRPr="00FF439D">
              <w:rPr>
                <w:rFonts w:hint="eastAsia"/>
                <w:b/>
                <w:color w:val="000000" w:themeColor="text1"/>
              </w:rPr>
              <w:t>5</w:t>
            </w:r>
            <w:r w:rsidRPr="00FF439D">
              <w:rPr>
                <w:b/>
                <w:color w:val="000000" w:themeColor="text1"/>
              </w:rPr>
              <w:t>.</w:t>
            </w:r>
            <w:r w:rsidRPr="00FF439D">
              <w:rPr>
                <w:b/>
                <w:color w:val="000000" w:themeColor="text1"/>
              </w:rPr>
              <w:t>本課程是否具備性別平等教育內容？</w:t>
            </w:r>
            <w:r w:rsidRPr="00FF439D">
              <w:rPr>
                <w:b/>
                <w:color w:val="000000" w:themeColor="text1"/>
              </w:rPr>
              <w:t xml:space="preserve">     </w:t>
            </w:r>
            <w:r w:rsidRPr="00FF439D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FF439D">
              <w:rPr>
                <w:b/>
                <w:color w:val="000000" w:themeColor="text1"/>
              </w:rPr>
              <w:t>是</w:t>
            </w:r>
            <w:r w:rsidRPr="00FF439D">
              <w:rPr>
                <w:b/>
                <w:color w:val="000000" w:themeColor="text1"/>
              </w:rPr>
              <w:t xml:space="preserve">   </w:t>
            </w:r>
            <w:r w:rsidRPr="00FF439D">
              <w:rPr>
                <w:rFonts w:hint="eastAsia"/>
                <w:b/>
                <w:color w:val="000000" w:themeColor="text1"/>
              </w:rPr>
              <w:t>(</w:t>
            </w:r>
            <w:r w:rsidRPr="00FF439D">
              <w:rPr>
                <w:rFonts w:hint="eastAsia"/>
                <w:b/>
                <w:color w:val="000000" w:themeColor="text1"/>
              </w:rPr>
              <w:t>請於進度表備註中註記</w:t>
            </w:r>
            <w:r w:rsidRPr="00FF439D">
              <w:rPr>
                <w:rFonts w:hint="eastAsia"/>
                <w:b/>
                <w:color w:val="000000" w:themeColor="text1"/>
              </w:rPr>
              <w:t>)</w:t>
            </w:r>
          </w:p>
          <w:p w14:paraId="24E02611" w14:textId="77777777" w:rsidR="00AD409F" w:rsidRPr="001766B6" w:rsidRDefault="008462A2" w:rsidP="008462A2">
            <w:pPr>
              <w:spacing w:line="360" w:lineRule="exact"/>
              <w:ind w:leftChars="150" w:left="552" w:hangingChars="80" w:hanging="192"/>
            </w:pPr>
            <w:r w:rsidRPr="00FF439D">
              <w:rPr>
                <w:rFonts w:hint="eastAsia"/>
                <w:b/>
                <w:color w:val="000000" w:themeColor="text1"/>
              </w:rPr>
              <w:t>6.</w:t>
            </w:r>
            <w:r w:rsidRPr="00FF439D">
              <w:rPr>
                <w:rFonts w:hint="eastAsia"/>
                <w:b/>
                <w:color w:val="000000" w:themeColor="text1"/>
              </w:rPr>
              <w:t>本課程是否有教師自編教材？</w:t>
            </w:r>
            <w:r w:rsidRPr="00FF439D">
              <w:rPr>
                <w:b/>
                <w:color w:val="000000" w:themeColor="text1"/>
              </w:rPr>
              <w:t xml:space="preserve">     </w:t>
            </w:r>
            <w:r w:rsidRPr="00FF439D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FF439D">
              <w:rPr>
                <w:b/>
                <w:color w:val="000000" w:themeColor="text1"/>
              </w:rPr>
              <w:t>是</w:t>
            </w:r>
          </w:p>
        </w:tc>
      </w:tr>
    </w:tbl>
    <w:p w14:paraId="7FB35334" w14:textId="77777777" w:rsidR="00D428EC" w:rsidRPr="0050215D" w:rsidRDefault="000D1DD7" w:rsidP="003C7042">
      <w:pPr>
        <w:widowControl/>
        <w:suppressAutoHyphens w:val="0"/>
        <w:spacing w:line="120" w:lineRule="exact"/>
        <w:rPr>
          <w:b/>
          <w:sz w:val="28"/>
        </w:rPr>
      </w:pPr>
      <w:r w:rsidRPr="0050215D">
        <w:rPr>
          <w:b/>
          <w:bCs/>
          <w:noProof/>
          <w:color w:val="000000"/>
          <w:sz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07348" wp14:editId="19137317">
                <wp:simplePos x="0" y="0"/>
                <wp:positionH relativeFrom="column">
                  <wp:posOffset>6155690</wp:posOffset>
                </wp:positionH>
                <wp:positionV relativeFrom="paragraph">
                  <wp:posOffset>-9752965</wp:posOffset>
                </wp:positionV>
                <wp:extent cx="685800" cy="342900"/>
                <wp:effectExtent l="0" t="0" r="19050" b="19050"/>
                <wp:wrapNone/>
                <wp:docPr id="29063132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53B2E0" w14:textId="77777777" w:rsidR="00F731BB" w:rsidRDefault="00493DCE">
                            <w:pPr>
                              <w:jc w:val="center"/>
                            </w:pPr>
                            <w:r>
                              <w:t>附件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C073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4.7pt;margin-top:-767.95pt;width:54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" filled="f" strokeweight=".26467mm">
                <v:textbox>
                  <w:txbxContent>
                    <w:p w14:paraId="7653B2E0" w14:textId="77777777" w:rsidR="00F731BB" w:rsidRDefault="00493DCE">
                      <w:pPr>
                        <w:jc w:val="center"/>
                      </w:pPr>
                      <w:r>
                        <w:t>附件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428EC" w:rsidRPr="0050215D">
        <w:rPr>
          <w:b/>
          <w:sz w:val="28"/>
        </w:rPr>
        <w:br w:type="page"/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8"/>
        <w:gridCol w:w="1080"/>
        <w:gridCol w:w="3092"/>
        <w:gridCol w:w="868"/>
        <w:gridCol w:w="2391"/>
        <w:gridCol w:w="1842"/>
      </w:tblGrid>
      <w:tr w:rsidR="00F731BB" w:rsidRPr="0050215D" w14:paraId="1C96F742" w14:textId="77777777">
        <w:trPr>
          <w:trHeight w:val="567"/>
        </w:trPr>
        <w:tc>
          <w:tcPr>
            <w:tcW w:w="10201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BF086" w14:textId="77777777" w:rsidR="00F731BB" w:rsidRPr="0050215D" w:rsidRDefault="00493DCE">
            <w:pPr>
              <w:spacing w:line="480" w:lineRule="exact"/>
              <w:jc w:val="center"/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lastRenderedPageBreak/>
              <w:t>課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程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進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度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表</w:t>
            </w:r>
          </w:p>
        </w:tc>
      </w:tr>
      <w:tr w:rsidR="00F731BB" w:rsidRPr="0050215D" w14:paraId="186391F3" w14:textId="77777777">
        <w:trPr>
          <w:trHeight w:val="567"/>
        </w:trPr>
        <w:tc>
          <w:tcPr>
            <w:tcW w:w="5100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869C1" w14:textId="77777777" w:rsidR="00F731BB" w:rsidRPr="0050215D" w:rsidRDefault="00493DCE">
            <w:pPr>
              <w:spacing w:line="480" w:lineRule="exact"/>
              <w:jc w:val="right"/>
              <w:rPr>
                <w:b/>
                <w:bCs/>
                <w:color w:val="000000"/>
                <w:sz w:val="40"/>
                <w:szCs w:val="40"/>
              </w:rPr>
            </w:pPr>
            <w:r w:rsidRPr="0050215D">
              <w:rPr>
                <w:b/>
                <w:bCs/>
                <w:color w:val="000000"/>
                <w:sz w:val="40"/>
                <w:szCs w:val="40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>學年度</w:t>
            </w:r>
          </w:p>
        </w:tc>
        <w:tc>
          <w:tcPr>
            <w:tcW w:w="5101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DF599" w14:textId="77777777" w:rsidR="00F731BB" w:rsidRPr="0050215D" w:rsidRDefault="00493DCE">
            <w:pPr>
              <w:spacing w:line="480" w:lineRule="exact"/>
              <w:rPr>
                <w:b/>
                <w:bCs/>
                <w:color w:val="000000"/>
                <w:sz w:val="40"/>
                <w:szCs w:val="40"/>
              </w:rPr>
            </w:pPr>
            <w:r w:rsidRPr="0050215D">
              <w:rPr>
                <w:b/>
                <w:bCs/>
                <w:color w:val="000000"/>
                <w:sz w:val="40"/>
                <w:szCs w:val="40"/>
              </w:rPr>
              <w:t>第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 xml:space="preserve">    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>學期</w:t>
            </w:r>
          </w:p>
        </w:tc>
      </w:tr>
      <w:tr w:rsidR="00F731BB" w:rsidRPr="0050215D" w14:paraId="37E67D5C" w14:textId="77777777">
        <w:trPr>
          <w:trHeight w:val="567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2E6EE" w14:textId="77777777" w:rsidR="00F731BB" w:rsidRPr="0050215D" w:rsidRDefault="00493DCE" w:rsidP="0050215D">
            <w:pPr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課程名稱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1FD87" w14:textId="58995FF5" w:rsidR="00F731BB" w:rsidRPr="0050215D" w:rsidRDefault="00F731BB" w:rsidP="0050215D">
            <w:pPr>
              <w:spacing w:line="360" w:lineRule="exact"/>
              <w:jc w:val="both"/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27F185" w14:textId="77777777" w:rsidR="00F731BB" w:rsidRPr="0050215D" w:rsidRDefault="00493DCE" w:rsidP="0050215D">
            <w:pPr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授課老師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94E1C" w14:textId="78DD3078" w:rsidR="00F731BB" w:rsidRPr="00FE51C2" w:rsidRDefault="00F731BB" w:rsidP="0050215D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F731BB" w:rsidRPr="0050215D" w14:paraId="1D1A02FE" w14:textId="77777777" w:rsidTr="0050215D">
        <w:trPr>
          <w:trHeight w:val="567"/>
        </w:trPr>
        <w:tc>
          <w:tcPr>
            <w:tcW w:w="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40F8F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proofErr w:type="gramStart"/>
            <w:r w:rsidRPr="0050215D">
              <w:rPr>
                <w:b/>
              </w:rPr>
              <w:t>週</w:t>
            </w:r>
            <w:proofErr w:type="gramEnd"/>
            <w:r w:rsidRPr="0050215D">
              <w:rPr>
                <w:b/>
              </w:rPr>
              <w:t xml:space="preserve"> </w:t>
            </w:r>
            <w:r w:rsidRPr="0050215D">
              <w:rPr>
                <w:b/>
              </w:rPr>
              <w:t>次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5B252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日</w:t>
            </w:r>
            <w:r w:rsidRPr="0050215D">
              <w:rPr>
                <w:b/>
              </w:rPr>
              <w:t xml:space="preserve"> </w:t>
            </w:r>
            <w:r w:rsidRPr="0050215D">
              <w:rPr>
                <w:b/>
              </w:rPr>
              <w:t>期</w:t>
            </w:r>
          </w:p>
        </w:tc>
        <w:tc>
          <w:tcPr>
            <w:tcW w:w="39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6D7AC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內</w:t>
            </w:r>
            <w:r w:rsidRPr="0050215D">
              <w:rPr>
                <w:b/>
              </w:rPr>
              <w:t xml:space="preserve">  </w:t>
            </w:r>
            <w:r w:rsidRPr="0050215D">
              <w:rPr>
                <w:b/>
              </w:rPr>
              <w:t>容</w:t>
            </w:r>
          </w:p>
        </w:tc>
        <w:tc>
          <w:tcPr>
            <w:tcW w:w="23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C99D4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作</w:t>
            </w:r>
            <w:r w:rsidRPr="0050215D">
              <w:rPr>
                <w:b/>
              </w:rPr>
              <w:t xml:space="preserve">  </w:t>
            </w:r>
            <w:r w:rsidRPr="0050215D">
              <w:rPr>
                <w:b/>
              </w:rPr>
              <w:t>業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64AA1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備</w:t>
            </w:r>
            <w:r w:rsidRPr="0050215D">
              <w:rPr>
                <w:b/>
              </w:rPr>
              <w:t xml:space="preserve">  </w:t>
            </w:r>
            <w:proofErr w:type="gramStart"/>
            <w:r w:rsidRPr="0050215D">
              <w:rPr>
                <w:b/>
              </w:rPr>
              <w:t>註</w:t>
            </w:r>
            <w:proofErr w:type="gramEnd"/>
          </w:p>
        </w:tc>
      </w:tr>
      <w:tr w:rsidR="00F731BB" w:rsidRPr="0050215D" w14:paraId="03D51C27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19175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5FE6A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DD1D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915A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17A7E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778B3E31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5B89F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864EE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4EF0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1CC9C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34F04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75F9FE35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DD3AA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DEFF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B639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98787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12BCD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729AEFB7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A33F0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73B41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907E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EFFF5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41DE0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2C593717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B3B6A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315C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6EC4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522A3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B61F1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3545BBC6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32D57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F677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0A8E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D797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0AB81C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53F0A998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17E3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3AAF2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11CAC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CE50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09E706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0A9FD290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712F2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EA8E0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186D8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EF4D8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3DD5B" w14:textId="77777777" w:rsidR="00F731BB" w:rsidRPr="00FE51C2" w:rsidRDefault="00F731BB" w:rsidP="002D2A8A">
            <w:pPr>
              <w:spacing w:line="280" w:lineRule="exact"/>
              <w:rPr>
                <w:bCs/>
                <w:color w:val="000000"/>
              </w:rPr>
            </w:pPr>
          </w:p>
        </w:tc>
      </w:tr>
      <w:tr w:rsidR="00F731BB" w:rsidRPr="0050215D" w14:paraId="5F6915CF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DA45F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7A3FC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ABB5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296D5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13E20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66CF0A3A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68B47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9FDE8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E8254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A8A3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50E35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51E29876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84064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B16B1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26064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898D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D73DC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0DA3FCA3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FC307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9CD6A" w14:textId="77777777" w:rsidR="00F731BB" w:rsidRPr="0050215D" w:rsidRDefault="00F731BB">
            <w:pPr>
              <w:spacing w:line="420" w:lineRule="exact"/>
              <w:ind w:left="-120" w:right="-120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A4EA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8FD5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CD3BE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71AAC48A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FC02B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C3259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45C6A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A57C8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63E24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3A41C217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2DDB1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F9703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0FB0C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D49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7EF3D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3DEF1282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FB869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255A1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BF841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F8545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86F9F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59089C33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5E6B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093A8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D6F13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AD39D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51237" w14:textId="77777777" w:rsidR="00F731BB" w:rsidRPr="00FE51C2" w:rsidRDefault="00F731BB" w:rsidP="002D2A8A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3C2B2A2B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5D30A9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09EF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EF57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CD078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66270" w14:textId="77777777" w:rsidR="00F731BB" w:rsidRPr="00FE51C2" w:rsidRDefault="00F731BB">
            <w:pPr>
              <w:spacing w:line="280" w:lineRule="exact"/>
              <w:rPr>
                <w:bCs/>
              </w:rPr>
            </w:pPr>
          </w:p>
        </w:tc>
      </w:tr>
      <w:tr w:rsidR="00F731BB" w:rsidRPr="0050215D" w14:paraId="6880BB96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FD986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C66A8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B208F" w14:textId="77777777" w:rsidR="00F731BB" w:rsidRPr="0050215D" w:rsidRDefault="00391364">
            <w:pPr>
              <w:spacing w:line="360" w:lineRule="exact"/>
              <w:jc w:val="both"/>
              <w:rPr>
                <w:color w:val="000000"/>
              </w:rPr>
            </w:pPr>
            <w:r w:rsidRPr="00DB5F11">
              <w:rPr>
                <w:b/>
                <w:color w:val="FF0000"/>
                <w:highlight w:val="yellow"/>
              </w:rPr>
              <w:t>自主學習</w:t>
            </w:r>
            <w:proofErr w:type="gramStart"/>
            <w:r w:rsidRPr="00CE1D3B">
              <w:rPr>
                <w:b/>
                <w:color w:val="FF0000"/>
                <w:highlight w:val="yellow"/>
              </w:rPr>
              <w:t>週</w:t>
            </w:r>
            <w:proofErr w:type="gramEnd"/>
            <w:r w:rsidRPr="00CE1D3B">
              <w:rPr>
                <w:b/>
                <w:color w:val="FF0000"/>
                <w:highlight w:val="yellow"/>
              </w:rPr>
              <w:t>試辦</w:t>
            </w:r>
            <w:r w:rsidRPr="00CE1D3B">
              <w:rPr>
                <w:rFonts w:hint="eastAsia"/>
                <w:b/>
                <w:color w:val="FF0000"/>
                <w:highlight w:val="yellow"/>
              </w:rPr>
              <w:t>（</w:t>
            </w:r>
            <w:r w:rsidRPr="00CE1D3B">
              <w:rPr>
                <w:b/>
                <w:color w:val="FF0000"/>
                <w:highlight w:val="yellow"/>
              </w:rPr>
              <w:t>暫</w:t>
            </w:r>
            <w:r w:rsidRPr="00CE1D3B">
              <w:rPr>
                <w:rFonts w:hint="eastAsia"/>
                <w:b/>
                <w:color w:val="FF0000"/>
                <w:highlight w:val="yellow"/>
              </w:rPr>
              <w:t>不排課）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CEC82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A19E8" w14:textId="77777777" w:rsidR="00F731BB" w:rsidRPr="00FE51C2" w:rsidRDefault="00F731BB" w:rsidP="00CC6F08">
            <w:pPr>
              <w:spacing w:line="280" w:lineRule="exact"/>
              <w:rPr>
                <w:bCs/>
              </w:rPr>
            </w:pPr>
          </w:p>
        </w:tc>
      </w:tr>
    </w:tbl>
    <w:p w14:paraId="2DA94F52" w14:textId="77777777" w:rsidR="00F731BB" w:rsidRPr="0050215D" w:rsidRDefault="00F731BB">
      <w:pPr>
        <w:widowControl/>
        <w:rPr>
          <w:b/>
        </w:rPr>
      </w:pPr>
    </w:p>
    <w:tbl>
      <w:tblPr>
        <w:tblW w:w="1007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9"/>
        <w:gridCol w:w="370"/>
        <w:gridCol w:w="4251"/>
        <w:gridCol w:w="1706"/>
        <w:gridCol w:w="2694"/>
      </w:tblGrid>
      <w:tr w:rsidR="00F731BB" w:rsidRPr="0050215D" w14:paraId="77DD5A1D" w14:textId="77777777">
        <w:trPr>
          <w:trHeight w:val="397"/>
          <w:jc w:val="center"/>
        </w:trPr>
        <w:tc>
          <w:tcPr>
            <w:tcW w:w="10070" w:type="dxa"/>
            <w:gridSpan w:val="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4D0DC" w14:textId="77777777" w:rsidR="00F731BB" w:rsidRPr="0050215D" w:rsidRDefault="00493DCE">
            <w:pPr>
              <w:spacing w:line="480" w:lineRule="exact"/>
              <w:jc w:val="center"/>
              <w:rPr>
                <w:b/>
                <w:bCs/>
              </w:rPr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台灣神學研究學院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/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課程核心能力</w:t>
            </w:r>
          </w:p>
        </w:tc>
      </w:tr>
      <w:tr w:rsidR="00F731BB" w:rsidRPr="0050215D" w14:paraId="09587A60" w14:textId="77777777">
        <w:trPr>
          <w:trHeight w:val="680"/>
          <w:jc w:val="center"/>
        </w:trPr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D714B5" w14:textId="77777777" w:rsidR="00F731BB" w:rsidRPr="0050215D" w:rsidRDefault="00493DCE" w:rsidP="0050215D">
            <w:pPr>
              <w:widowControl/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課程名稱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21522" w14:textId="5CF7F9AB" w:rsidR="00F731BB" w:rsidRPr="0050215D" w:rsidRDefault="00FE51C2" w:rsidP="0050215D">
            <w:pPr>
              <w:spacing w:line="360" w:lineRule="exact"/>
              <w:jc w:val="both"/>
            </w:pPr>
            <w:r>
              <w:t>日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187BC" w14:textId="77777777" w:rsidR="00F731BB" w:rsidRPr="0050215D" w:rsidRDefault="00493DCE" w:rsidP="0050215D">
            <w:pPr>
              <w:widowControl/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授課老師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0DB43" w14:textId="3031FF72" w:rsidR="00F731BB" w:rsidRPr="0050215D" w:rsidRDefault="00F731BB" w:rsidP="0050215D">
            <w:pPr>
              <w:spacing w:line="360" w:lineRule="exact"/>
              <w:jc w:val="both"/>
              <w:rPr>
                <w:rFonts w:hint="eastAsia"/>
              </w:rPr>
            </w:pPr>
          </w:p>
        </w:tc>
      </w:tr>
      <w:tr w:rsidR="00F731BB" w:rsidRPr="0050215D" w14:paraId="167175B0" w14:textId="77777777" w:rsidTr="0089700A">
        <w:trPr>
          <w:trHeight w:val="90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B70F8" w14:textId="77777777" w:rsidR="00F731BB" w:rsidRPr="0050215D" w:rsidRDefault="00493DCE">
            <w:pPr>
              <w:widowControl/>
              <w:spacing w:line="280" w:lineRule="exact"/>
              <w:jc w:val="center"/>
            </w:pPr>
            <w:r w:rsidRPr="0050215D">
              <w:t>核心</w:t>
            </w:r>
          </w:p>
          <w:p w14:paraId="2909A77F" w14:textId="77777777" w:rsidR="00F731BB" w:rsidRPr="0050215D" w:rsidRDefault="00493DCE">
            <w:pPr>
              <w:widowControl/>
              <w:spacing w:line="280" w:lineRule="exact"/>
              <w:jc w:val="center"/>
            </w:pPr>
            <w:r w:rsidRPr="0050215D">
              <w:t>能力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B7EF6" w14:textId="77777777" w:rsidR="00F731BB" w:rsidRPr="0050215D" w:rsidRDefault="00493DCE" w:rsidP="0089700A">
            <w:pPr>
              <w:widowControl/>
              <w:spacing w:line="280" w:lineRule="exact"/>
              <w:jc w:val="center"/>
            </w:pPr>
            <w:r w:rsidRPr="0050215D">
              <w:t>本校共同核心能力指標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29CAE" w14:textId="77777777" w:rsidR="00F731BB" w:rsidRPr="0050215D" w:rsidRDefault="00493DCE" w:rsidP="0089700A">
            <w:pPr>
              <w:widowControl/>
              <w:spacing w:after="90" w:line="280" w:lineRule="exact"/>
              <w:jc w:val="center"/>
            </w:pPr>
            <w:r w:rsidRPr="0050215D">
              <w:t>核心能力</w:t>
            </w:r>
            <w:proofErr w:type="gramStart"/>
            <w:r w:rsidRPr="0050215D">
              <w:t>佔</w:t>
            </w:r>
            <w:proofErr w:type="gramEnd"/>
            <w:r w:rsidRPr="0050215D">
              <w:t>百分比</w:t>
            </w:r>
            <w:r w:rsidRPr="0050215D">
              <w:t>%</w:t>
            </w:r>
          </w:p>
        </w:tc>
      </w:tr>
      <w:tr w:rsidR="00F731BB" w:rsidRPr="0050215D" w14:paraId="7615EAC4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C9670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靈性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塑造力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414AF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6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擁有穩定的個人靈修生活</w:t>
            </w:r>
          </w:p>
          <w:p w14:paraId="32FA8126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能實踐群體禱告的生活</w:t>
            </w:r>
          </w:p>
          <w:p w14:paraId="4F39672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能對自己的靈性進行反省</w:t>
            </w:r>
          </w:p>
          <w:p w14:paraId="6836D633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能發揮靈性影響力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4419D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6494431A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C4D06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proofErr w:type="gramStart"/>
            <w:r w:rsidRPr="0050215D">
              <w:rPr>
                <w:rFonts w:ascii="Times New Roman" w:hAnsi="Times New Roman"/>
              </w:rPr>
              <w:t>教牧</w:t>
            </w:r>
            <w:proofErr w:type="gramEnd"/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領導力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3C7B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能在服事群體中帶領禱告與禮拜</w:t>
            </w:r>
          </w:p>
          <w:p w14:paraId="49912D24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能認知信仰團體的本質，並以適切的方式</w:t>
            </w:r>
            <w:proofErr w:type="gramStart"/>
            <w:r w:rsidRPr="0050215D">
              <w:rPr>
                <w:rFonts w:ascii="Times New Roman" w:hAnsi="Times New Roman"/>
              </w:rPr>
              <w:t>牧養會眾</w:t>
            </w:r>
            <w:proofErr w:type="gramEnd"/>
          </w:p>
          <w:p w14:paraId="617D955E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具備事工策略發展與管理的能力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82871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F921217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F244C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表達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宣講力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04802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具備學術論文寫作能力</w:t>
            </w:r>
          </w:p>
          <w:p w14:paraId="29574ABF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具備適切的口語表達能力</w:t>
            </w:r>
          </w:p>
          <w:p w14:paraId="14DB48F2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具備適切的藝術與多元傳達能力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A314C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1D24BE01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CE242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聖經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詮釋力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0D90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能熟悉聖經內容並掌握</w:t>
            </w:r>
            <w:proofErr w:type="gramStart"/>
            <w:r w:rsidRPr="0050215D">
              <w:rPr>
                <w:rFonts w:ascii="Times New Roman" w:hAnsi="Times New Roman"/>
              </w:rPr>
              <w:t>基礎釋經方法</w:t>
            </w:r>
            <w:proofErr w:type="gramEnd"/>
          </w:p>
          <w:p w14:paraId="7D623C86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能在生活、群體及文化處境中適切詮釋與應用聖經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8EB39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5F987689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9ED1A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神學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思辨力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9D5E4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對基督教神學思想與核心教義的發展與變遷有整全的認識</w:t>
            </w:r>
          </w:p>
          <w:p w14:paraId="68FF3E54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能建立神學思考的能力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706B1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11FA5984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8557C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歷史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傳承力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46F9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能理解基督教歷史的重要發展</w:t>
            </w:r>
          </w:p>
          <w:p w14:paraId="2BF9729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proofErr w:type="gramStart"/>
            <w:r w:rsidRPr="0050215D">
              <w:rPr>
                <w:rFonts w:ascii="Times New Roman" w:hAnsi="Times New Roman"/>
              </w:rPr>
              <w:t>能形塑</w:t>
            </w:r>
            <w:proofErr w:type="gramEnd"/>
            <w:r w:rsidRPr="0050215D">
              <w:rPr>
                <w:rFonts w:ascii="Times New Roman" w:hAnsi="Times New Roman"/>
              </w:rPr>
              <w:t>歷史意識</w:t>
            </w:r>
          </w:p>
          <w:p w14:paraId="1BAD9499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能以歷史意識與當代處境對話，以傳承信仰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A7C95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351C736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8DA52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整合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實踐力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C4C90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能以整全的神學思考與實踐眼光回應當代議題</w:t>
            </w:r>
          </w:p>
          <w:p w14:paraId="014202D0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能思辨與整合神學理論並應用於服事處境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29883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23411374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43DF4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社會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關懷力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9A397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能關懷全球和國際的社會脈動與教會發展</w:t>
            </w:r>
          </w:p>
          <w:p w14:paraId="0565AB8E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能關懷在地文化群體的需要，實踐信仰與宣教精神</w:t>
            </w:r>
          </w:p>
          <w:p w14:paraId="287315F1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能思考本土處境，發展行動方案並實踐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D9098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</w:tbl>
    <w:p w14:paraId="129402C3" w14:textId="77777777" w:rsidR="00F731BB" w:rsidRPr="0050215D" w:rsidRDefault="00F731BB">
      <w:pPr>
        <w:spacing w:line="120" w:lineRule="exact"/>
        <w:rPr>
          <w:b/>
        </w:rPr>
      </w:pPr>
    </w:p>
    <w:sectPr w:rsidR="00F731BB" w:rsidRPr="0050215D">
      <w:headerReference w:type="default" r:id="rId8"/>
      <w:footerReference w:type="default" r:id="rId9"/>
      <w:pgSz w:w="11906" w:h="16838"/>
      <w:pgMar w:top="851" w:right="926" w:bottom="899" w:left="900" w:header="426" w:footer="447" w:gutter="0"/>
      <w:cols w:space="720"/>
      <w:docGrid w:type="lines" w:linePitch="3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B68E5" w14:textId="77777777" w:rsidR="00567321" w:rsidRDefault="00567321">
      <w:r>
        <w:separator/>
      </w:r>
    </w:p>
  </w:endnote>
  <w:endnote w:type="continuationSeparator" w:id="0">
    <w:p w14:paraId="4218F040" w14:textId="77777777" w:rsidR="00567321" w:rsidRDefault="0056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98B6" w14:textId="01246582" w:rsidR="00493DCE" w:rsidRDefault="00493DCE">
    <w:pPr>
      <w:pStyle w:val="a5"/>
      <w:jc w:val="right"/>
    </w:pPr>
    <w:r>
      <w:t>202</w:t>
    </w:r>
    <w:r w:rsidR="00FE51C2">
      <w:rPr>
        <w:rFonts w:hint="eastAsia"/>
      </w:rPr>
      <w:t>60</w:t>
    </w:r>
    <w:r w:rsidR="00933C7B">
      <w:rPr>
        <w:rFonts w:hint="eastAsia"/>
      </w:rPr>
      <w:t>5</w:t>
    </w:r>
    <w:r>
      <w:t>修訂版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420C9" w14:textId="77777777" w:rsidR="00567321" w:rsidRDefault="00567321">
      <w:r>
        <w:rPr>
          <w:color w:val="000000"/>
        </w:rPr>
        <w:separator/>
      </w:r>
    </w:p>
  </w:footnote>
  <w:footnote w:type="continuationSeparator" w:id="0">
    <w:p w14:paraId="1A58A425" w14:textId="77777777" w:rsidR="00567321" w:rsidRDefault="00567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8A70D" w14:textId="77777777" w:rsidR="00493DCE" w:rsidRDefault="00493DCE">
    <w:pPr>
      <w:pStyle w:val="a3"/>
      <w:jc w:val="right"/>
    </w:pPr>
    <w:r>
      <w:t>填寫日期：</w:t>
    </w:r>
    <w:r>
      <w:t xml:space="preserve">    /    /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D6B79"/>
    <w:multiLevelType w:val="multilevel"/>
    <w:tmpl w:val="B1385FC8"/>
    <w:lvl w:ilvl="0">
      <w:start w:val="1"/>
      <w:numFmt w:val="upperLetter"/>
      <w:suff w:val="nothing"/>
      <w:lvlText w:val="%1"/>
      <w:lvlJc w:val="left"/>
    </w:lvl>
    <w:lvl w:ilvl="1">
      <w:start w:val="1"/>
      <w:numFmt w:val="decimal"/>
      <w:lvlText w:val="%1.%2"/>
      <w:lvlJc w:val="left"/>
      <w:pPr>
        <w:ind w:left="454" w:hanging="454"/>
      </w:pPr>
    </w:lvl>
    <w:lvl w:ilvl="2">
      <w:start w:val="1"/>
      <w:numFmt w:val="decimal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8914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1C2"/>
    <w:rsid w:val="00011AA8"/>
    <w:rsid w:val="00031460"/>
    <w:rsid w:val="00034916"/>
    <w:rsid w:val="00065ADE"/>
    <w:rsid w:val="000917B2"/>
    <w:rsid w:val="0009445C"/>
    <w:rsid w:val="000D1DD7"/>
    <w:rsid w:val="000F0272"/>
    <w:rsid w:val="00117955"/>
    <w:rsid w:val="00142195"/>
    <w:rsid w:val="001766B6"/>
    <w:rsid w:val="00184289"/>
    <w:rsid w:val="001A1CD6"/>
    <w:rsid w:val="001C624B"/>
    <w:rsid w:val="001D7804"/>
    <w:rsid w:val="0022656F"/>
    <w:rsid w:val="00282950"/>
    <w:rsid w:val="002A1FD1"/>
    <w:rsid w:val="002D2A8A"/>
    <w:rsid w:val="00303690"/>
    <w:rsid w:val="00391364"/>
    <w:rsid w:val="003A75F7"/>
    <w:rsid w:val="003B569D"/>
    <w:rsid w:val="003C7042"/>
    <w:rsid w:val="00432050"/>
    <w:rsid w:val="00465881"/>
    <w:rsid w:val="00493DCE"/>
    <w:rsid w:val="0050215D"/>
    <w:rsid w:val="005160B4"/>
    <w:rsid w:val="0052002D"/>
    <w:rsid w:val="00567321"/>
    <w:rsid w:val="0057773D"/>
    <w:rsid w:val="006B31D0"/>
    <w:rsid w:val="006C4508"/>
    <w:rsid w:val="00762BAA"/>
    <w:rsid w:val="007633D1"/>
    <w:rsid w:val="0077657D"/>
    <w:rsid w:val="007A09CF"/>
    <w:rsid w:val="007A7131"/>
    <w:rsid w:val="007D64C3"/>
    <w:rsid w:val="007E620D"/>
    <w:rsid w:val="00801A01"/>
    <w:rsid w:val="0082537D"/>
    <w:rsid w:val="008462A2"/>
    <w:rsid w:val="0085587E"/>
    <w:rsid w:val="0089700A"/>
    <w:rsid w:val="008B10AE"/>
    <w:rsid w:val="008D32F6"/>
    <w:rsid w:val="008E1BF5"/>
    <w:rsid w:val="008F5A56"/>
    <w:rsid w:val="00933C7B"/>
    <w:rsid w:val="009611A8"/>
    <w:rsid w:val="00974B8B"/>
    <w:rsid w:val="00A1399E"/>
    <w:rsid w:val="00A46D5F"/>
    <w:rsid w:val="00A61327"/>
    <w:rsid w:val="00AD409F"/>
    <w:rsid w:val="00AF0FFE"/>
    <w:rsid w:val="00B412D2"/>
    <w:rsid w:val="00BF65F9"/>
    <w:rsid w:val="00C0784D"/>
    <w:rsid w:val="00C315FF"/>
    <w:rsid w:val="00C337CC"/>
    <w:rsid w:val="00C809B7"/>
    <w:rsid w:val="00CC6F08"/>
    <w:rsid w:val="00D03E53"/>
    <w:rsid w:val="00D428EC"/>
    <w:rsid w:val="00DB5F11"/>
    <w:rsid w:val="00DD6BF0"/>
    <w:rsid w:val="00DF5F8C"/>
    <w:rsid w:val="00E868E1"/>
    <w:rsid w:val="00EB5980"/>
    <w:rsid w:val="00ED35EA"/>
    <w:rsid w:val="00F4729D"/>
    <w:rsid w:val="00F731BB"/>
    <w:rsid w:val="00FE33F0"/>
    <w:rsid w:val="00FE51C2"/>
    <w:rsid w:val="00FF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A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45C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9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F7778-A671-4CB4-BE11-6F02A72C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教師開課通知-附件3_課程大綱進度表範本檔202605修訂nn</Template>
  <TotalTime>3</TotalTime>
  <Pages>3</Pages>
  <Words>253</Words>
  <Characters>1445</Characters>
  <Application>Microsoft Office Word</Application>
  <DocSecurity>0</DocSecurity>
  <Lines>12</Lines>
  <Paragraphs>3</Paragraphs>
  <ScaleCrop>false</ScaleCrop>
  <Company>HOME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台研課程大綱</dc:title>
  <dc:subject/>
  <dc:creator>fantine</dc:creator>
  <dc:description/>
  <cp:lastModifiedBy>何曉芳</cp:lastModifiedBy>
  <cp:revision>1</cp:revision>
  <cp:lastPrinted>2025-05-22T02:02:00Z</cp:lastPrinted>
  <dcterms:created xsi:type="dcterms:W3CDTF">2026-05-26T03:36:00Z</dcterms:created>
  <dcterms:modified xsi:type="dcterms:W3CDTF">2026-05-26T03:42:00Z</dcterms:modified>
</cp:coreProperties>
</file>